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CellMar>
          <w:left w:w="0" w:type="dxa"/>
          <w:right w:w="0" w:type="dxa"/>
        </w:tblCellMar>
        <w:tblLook w:val="04A0" w:firstRow="1" w:lastRow="0" w:firstColumn="1" w:lastColumn="0" w:noHBand="0" w:noVBand="1"/>
      </w:tblPr>
      <w:tblGrid>
        <w:gridCol w:w="4405"/>
        <w:gridCol w:w="4410"/>
        <w:gridCol w:w="4145"/>
      </w:tblGrid>
      <w:tr w:rsidR="00E52DAC" w:rsidRPr="00BA6AD0" w14:paraId="27A9E62E" w14:textId="77777777" w:rsidTr="00680D64">
        <w:trPr>
          <w:trHeight w:val="720"/>
        </w:trPr>
        <w:tc>
          <w:tcPr>
            <w:tcW w:w="13090" w:type="dxa"/>
            <w:gridSpan w:val="3"/>
            <w:tcBorders>
              <w:top w:val="nil"/>
              <w:left w:val="nil"/>
              <w:bottom w:val="nil"/>
              <w:right w:val="nil"/>
            </w:tcBorders>
            <w:shd w:val="clear" w:color="auto" w:fill="auto"/>
            <w:vAlign w:val="center"/>
          </w:tcPr>
          <w:p w14:paraId="730F2922" w14:textId="26A5DA21" w:rsidR="00E52DAC" w:rsidRPr="00BA6AD0" w:rsidRDefault="00BD3552" w:rsidP="00BA6AD0">
            <w:pPr>
              <w:pStyle w:val="NewspaperMastheadInfo"/>
            </w:pPr>
            <w:sdt>
              <w:sdtPr>
                <w:id w:val="1192875319"/>
                <w:placeholder>
                  <w:docPart w:val="18500E0631FE418A95A179A19B954548"/>
                </w:placeholder>
                <w15:appearance w15:val="hidden"/>
              </w:sdtPr>
              <w:sdtEndPr/>
              <w:sdtContent>
                <w:r w:rsidR="00CE511C">
                  <w:t>Sting Presents</w:t>
                </w:r>
              </w:sdtContent>
            </w:sdt>
            <w:r w:rsidR="00BA6AD0" w:rsidRPr="00BA6AD0">
              <w:t xml:space="preserve"> </w:t>
            </w:r>
          </w:p>
        </w:tc>
      </w:tr>
      <w:tr w:rsidR="00E52DAC" w:rsidRPr="0070777A" w14:paraId="07A2495B"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3BF02AAF" w14:textId="5465C447" w:rsidR="00E52DAC" w:rsidRPr="00BA6AD0" w:rsidRDefault="00BD3552" w:rsidP="00BA6AD0">
            <w:pPr>
              <w:pStyle w:val="NewspaperMasthead"/>
            </w:pPr>
            <w:sdt>
              <w:sdtPr>
                <w:id w:val="1715236554"/>
                <w:placeholder>
                  <w:docPart w:val="D0D88A7F852446C79E82D0B9AB788567"/>
                </w:placeholder>
                <w15:appearance w15:val="hidden"/>
              </w:sdtPr>
              <w:sdtEndPr/>
              <w:sdtContent>
                <w:r w:rsidR="00CE511C">
                  <w:t>Scorpion Tales</w:t>
                </w:r>
              </w:sdtContent>
            </w:sdt>
          </w:p>
        </w:tc>
      </w:tr>
      <w:tr w:rsidR="00572E4F" w:rsidRPr="00BA6AD0" w14:paraId="53523DD4" w14:textId="77777777" w:rsidTr="00680D64">
        <w:trPr>
          <w:trHeight w:val="864"/>
        </w:trPr>
        <w:tc>
          <w:tcPr>
            <w:tcW w:w="4405" w:type="dxa"/>
            <w:tcBorders>
              <w:top w:val="nil"/>
              <w:left w:val="nil"/>
              <w:bottom w:val="nil"/>
              <w:right w:val="nil"/>
            </w:tcBorders>
            <w:vAlign w:val="center"/>
          </w:tcPr>
          <w:p w14:paraId="77E4C9FF" w14:textId="2E44A439" w:rsidR="00DF0B74" w:rsidRPr="00BA6AD0" w:rsidRDefault="00BD3552" w:rsidP="00BA6AD0">
            <w:pPr>
              <w:pStyle w:val="NewspaperMastheadInfo"/>
            </w:pPr>
            <w:sdt>
              <w:sdtPr>
                <w:id w:val="1551506948"/>
                <w:placeholder>
                  <w:docPart w:val="6E23B2DDD2EB41A2B69B6D042C318FEA"/>
                </w:placeholder>
                <w15:appearance w15:val="hidden"/>
              </w:sdtPr>
              <w:sdtEndPr/>
              <w:sdtContent>
                <w:r w:rsidR="00CE511C">
                  <w:t>Published Monthly</w:t>
                </w:r>
              </w:sdtContent>
            </w:sdt>
          </w:p>
        </w:tc>
        <w:tc>
          <w:tcPr>
            <w:tcW w:w="4410" w:type="dxa"/>
            <w:tcBorders>
              <w:top w:val="nil"/>
              <w:left w:val="nil"/>
              <w:bottom w:val="nil"/>
              <w:right w:val="nil"/>
            </w:tcBorders>
            <w:vAlign w:val="center"/>
          </w:tcPr>
          <w:p w14:paraId="1F2646B5" w14:textId="6DD00EF5" w:rsidR="00DF0B74" w:rsidRPr="00BA6AD0" w:rsidRDefault="0052536B" w:rsidP="00BA6AD0">
            <w:pPr>
              <w:pStyle w:val="NewspaperMastheadInfo"/>
            </w:pPr>
            <w:r>
              <w:t>A</w:t>
            </w:r>
            <w:r w:rsidR="00E228B7">
              <w:t>pril</w:t>
            </w:r>
            <w:r w:rsidR="00CE511C">
              <w:t>, 2025</w:t>
            </w:r>
          </w:p>
        </w:tc>
        <w:tc>
          <w:tcPr>
            <w:tcW w:w="4275" w:type="dxa"/>
            <w:tcBorders>
              <w:top w:val="nil"/>
              <w:left w:val="nil"/>
              <w:bottom w:val="nil"/>
              <w:right w:val="nil"/>
            </w:tcBorders>
            <w:vAlign w:val="center"/>
          </w:tcPr>
          <w:p w14:paraId="1A734607" w14:textId="2241591A" w:rsidR="00DF0B74" w:rsidRPr="00BA6AD0" w:rsidRDefault="00CE511C" w:rsidP="00BA6AD0">
            <w:pPr>
              <w:pStyle w:val="NewspaperMastheadInfo"/>
            </w:pPr>
            <w:r>
              <w:t xml:space="preserve">Issue </w:t>
            </w:r>
            <w:r w:rsidR="00E228B7">
              <w:t>8</w:t>
            </w:r>
            <w:r>
              <w:t>, Vol.2</w:t>
            </w:r>
          </w:p>
        </w:tc>
      </w:tr>
      <w:tr w:rsidR="00AB68A9" w14:paraId="4018A6BB" w14:textId="77777777" w:rsidTr="00680D64">
        <w:trPr>
          <w:trHeight w:val="6426"/>
        </w:trPr>
        <w:tc>
          <w:tcPr>
            <w:tcW w:w="13090" w:type="dxa"/>
            <w:gridSpan w:val="3"/>
            <w:tcBorders>
              <w:top w:val="nil"/>
              <w:left w:val="nil"/>
              <w:bottom w:val="nil"/>
              <w:right w:val="nil"/>
            </w:tcBorders>
            <w:tcMar>
              <w:left w:w="0" w:type="dxa"/>
              <w:right w:w="0" w:type="dxa"/>
            </w:tcMar>
          </w:tcPr>
          <w:p w14:paraId="151ACC34" w14:textId="500601F4" w:rsidR="00AB68A9" w:rsidRDefault="00004C2C" w:rsidP="00D3768E">
            <w:pPr>
              <w:pStyle w:val="NoSpacing"/>
            </w:pPr>
            <w:r w:rsidRPr="00AE030C">
              <w:rPr>
                <w:noProof/>
                <w:sz w:val="24"/>
                <w:szCs w:val="24"/>
              </w:rPr>
              <mc:AlternateContent>
                <mc:Choice Requires="wps">
                  <w:drawing>
                    <wp:anchor distT="45720" distB="45720" distL="114300" distR="114300" simplePos="0" relativeHeight="251699200" behindDoc="0" locked="0" layoutInCell="1" allowOverlap="1" wp14:anchorId="655BA808" wp14:editId="3EE4FB27">
                      <wp:simplePos x="0" y="0"/>
                      <wp:positionH relativeFrom="column">
                        <wp:posOffset>0</wp:posOffset>
                      </wp:positionH>
                      <wp:positionV relativeFrom="page">
                        <wp:posOffset>4198620</wp:posOffset>
                      </wp:positionV>
                      <wp:extent cx="5486400" cy="4571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19"/>
                              </a:xfrm>
                              <a:prstGeom prst="rect">
                                <a:avLst/>
                              </a:prstGeom>
                              <a:solidFill>
                                <a:schemeClr val="accent1"/>
                              </a:solidFill>
                              <a:ln w="9525">
                                <a:noFill/>
                                <a:miter lim="800000"/>
                                <a:headEnd/>
                                <a:tailEnd/>
                              </a:ln>
                            </wps:spPr>
                            <wps:txbx>
                              <w:txbxContent>
                                <w:p w14:paraId="2BCE3A15" w14:textId="77777777" w:rsidR="00004C2C" w:rsidRPr="00004C2C" w:rsidRDefault="00BD3552" w:rsidP="00AB28E3">
                                  <w:pPr>
                                    <w:pStyle w:val="WhiteArticleTitle"/>
                                  </w:pPr>
                                  <w:sdt>
                                    <w:sdtPr>
                                      <w:id w:val="-781496170"/>
                                      <w:placeholder>
                                        <w:docPart w:val="A494E7E16D714AE78C1E9DD3C76087F7"/>
                                      </w:placeholder>
                                      <w:showingPlcHdr/>
                                      <w15:appearance w15:val="hidden"/>
                                    </w:sdtPr>
                                    <w:sdtEndPr/>
                                    <w:sdtContent>
                                      <w:r w:rsidR="00004C2C" w:rsidRPr="00004C2C">
                                        <w:t>The latest news story</w:t>
                                      </w:r>
                                    </w:sdtContent>
                                  </w:sdt>
                                </w:p>
                                <w:p w14:paraId="21971524" w14:textId="77777777" w:rsidR="00004C2C" w:rsidRPr="00004C2C" w:rsidRDefault="00BD3552" w:rsidP="00AB28E3">
                                  <w:pPr>
                                    <w:pStyle w:val="WhiteArticleSubtitle"/>
                                  </w:pPr>
                                  <w:sdt>
                                    <w:sdtPr>
                                      <w:id w:val="-91636127"/>
                                      <w:placeholder>
                                        <w:docPart w:val="205967564119492582163EAD60F639E9"/>
                                      </w:placeholder>
                                      <w:showingPlcHdr/>
                                      <w15:appearance w15:val="hidden"/>
                                    </w:sdtPr>
                                    <w:sdtEndPr/>
                                    <w:sdtContent>
                                      <w:r w:rsidR="00004C2C" w:rsidRPr="00004C2C">
                                        <w:t>See what’s new today</w:t>
                                      </w:r>
                                    </w:sdtContent>
                                  </w:sdt>
                                  <w:r w:rsidR="00004C2C">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5BA808" id="_x0000_t202" coordsize="21600,21600" o:spt="202" path="m,l,21600r21600,l21600,xe">
                      <v:stroke joinstyle="miter"/>
                      <v:path gradientshapeok="t" o:connecttype="rect"/>
                    </v:shapetype>
                    <v:shape id="Text Box 2" o:spid="_x0000_s1026" type="#_x0000_t202" style="position:absolute;margin-left:0;margin-top:330.6pt;width:6in;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" fillcolor="#4185df [3204]" stroked="f">
                      <v:textbox>
                        <w:txbxContent>
                          <w:p w14:paraId="2BCE3A15" w14:textId="77777777" w:rsidR="00004C2C" w:rsidRPr="00004C2C" w:rsidRDefault="003379B0" w:rsidP="00AB28E3">
                            <w:pPr>
                              <w:pStyle w:val="WhiteArticleTitle"/>
                            </w:pPr>
                            <w:sdt>
                              <w:sdtPr>
                                <w:id w:val="-781496170"/>
                                <w:placeholder>
                                  <w:docPart w:val="A494E7E16D714AE78C1E9DD3C76087F7"/>
                                </w:placeholder>
                                <w:showingPlcHdr/>
                                <w15:appearance w15:val="hidden"/>
                              </w:sdtPr>
                              <w:sdtEndPr/>
                              <w:sdtContent>
                                <w:r w:rsidR="00004C2C" w:rsidRPr="00004C2C">
                                  <w:t>The latest news story</w:t>
                                </w:r>
                              </w:sdtContent>
                            </w:sdt>
                          </w:p>
                          <w:p w14:paraId="21971524" w14:textId="77777777" w:rsidR="00004C2C" w:rsidRPr="00004C2C" w:rsidRDefault="003379B0" w:rsidP="00AB28E3">
                            <w:pPr>
                              <w:pStyle w:val="WhiteArticleSubtitle"/>
                            </w:pPr>
                            <w:sdt>
                              <w:sdtPr>
                                <w:id w:val="-91636127"/>
                                <w:placeholder>
                                  <w:docPart w:val="205967564119492582163EAD60F639E9"/>
                                </w:placeholder>
                                <w:showingPlcHdr/>
                                <w15:appearance w15:val="hidden"/>
                              </w:sdtPr>
                              <w:sdtEndPr/>
                              <w:sdtContent>
                                <w:r w:rsidR="00004C2C" w:rsidRPr="00004C2C">
                                  <w:t>See what’s new today</w:t>
                                </w:r>
                              </w:sdtContent>
                            </w:sdt>
                            <w:r w:rsidR="00004C2C">
                              <w:t xml:space="preserve"> </w:t>
                            </w:r>
                          </w:p>
                        </w:txbxContent>
                      </v:textbox>
                      <w10:wrap anchory="page"/>
                    </v:shape>
                  </w:pict>
                </mc:Fallback>
              </mc:AlternateContent>
            </w:r>
            <w:r w:rsidR="00FE3E3F">
              <w:rPr>
                <w:noProof/>
              </w:rPr>
              <mc:AlternateContent>
                <mc:Choice Requires="wpg">
                  <w:drawing>
                    <wp:inline distT="0" distB="0" distL="0" distR="0" wp14:anchorId="1185C10A" wp14:editId="52F37BEC">
                      <wp:extent cx="8220075" cy="4271010"/>
                      <wp:effectExtent l="0" t="0" r="9525" b="0"/>
                      <wp:docPr id="77695839" name="Group 12"/>
                      <wp:cNvGraphicFramePr/>
                      <a:graphic xmlns:a="http://schemas.openxmlformats.org/drawingml/2006/main">
                        <a:graphicData uri="http://schemas.microsoft.com/office/word/2010/wordprocessingGroup">
                          <wpg:wgp>
                            <wpg:cNvGrpSpPr/>
                            <wpg:grpSpPr>
                              <a:xfrm>
                                <a:off x="0" y="0"/>
                                <a:ext cx="8220075" cy="4271010"/>
                                <a:chOff x="0" y="0"/>
                                <a:chExt cx="8220075" cy="4271010"/>
                              </a:xfrm>
                            </wpg:grpSpPr>
                            <pic:pic xmlns:pic="http://schemas.openxmlformats.org/drawingml/2006/picture">
                              <pic:nvPicPr>
                                <pic:cNvPr id="2061610135"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8220075" cy="3895725"/>
                                </a:xfrm>
                                <a:prstGeom prst="rect">
                                  <a:avLst/>
                                </a:prstGeom>
                                <a:ln>
                                  <a:noFill/>
                                </a:ln>
                                <a:extLst>
                                  <a:ext uri="{53640926-AAD7-44D8-BBD7-CCE9431645EC}">
                                    <a14:shadowObscured xmlns:a14="http://schemas.microsoft.com/office/drawing/2010/main"/>
                                  </a:ext>
                                </a:extLst>
                              </pic:spPr>
                            </pic:pic>
                            <wps:wsp>
                              <wps:cNvPr id="1163388857" name="Text Box 11"/>
                              <wps:cNvSpPr txBox="1"/>
                              <wps:spPr>
                                <a:xfrm>
                                  <a:off x="0" y="3895725"/>
                                  <a:ext cx="8220075" cy="375285"/>
                                </a:xfrm>
                                <a:prstGeom prst="rect">
                                  <a:avLst/>
                                </a:prstGeom>
                                <a:solidFill>
                                  <a:prstClr val="white"/>
                                </a:solidFill>
                                <a:ln>
                                  <a:noFill/>
                                </a:ln>
                              </wps:spPr>
                              <wps:txbx>
                                <w:txbxContent>
                                  <w:p w14:paraId="045F596D" w14:textId="225C96F1" w:rsidR="00FE3E3F" w:rsidRPr="00FE3E3F" w:rsidRDefault="002F27E1" w:rsidP="00FE3E3F">
                                    <w:pPr>
                                      <w:rPr>
                                        <w:sz w:val="18"/>
                                        <w:szCs w:val="18"/>
                                      </w:rPr>
                                    </w:pPr>
                                    <w:r>
                                      <w:rPr>
                                        <w:sz w:val="18"/>
                                        <w:szCs w:val="18"/>
                                      </w:rPr>
                                      <w:t>Stock image/Vatican News Service</w:t>
                                    </w:r>
                                    <w:r w:rsidR="00DC53B8">
                                      <w:rPr>
                                        <w:sz w:val="18"/>
                                        <w:szCs w:val="18"/>
                                      </w:rPr>
                                      <w:t>/used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185C10A" id="Group 12" o:spid="_x0000_s1027" style="width:647.25pt;height:336.3pt;mso-position-horizontal-relative:char;mso-position-vertical-relative:line" coordsize="82200,42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82200;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">
                        <v:imagedata r:id="rId12" o:title=""/>
                      </v:shape>
                      <v:shape id="Text Box 11" o:spid="_x0000_s1029" type="#_x0000_t202" style="position:absolute;top:38957;width:8220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" stroked="f">
                        <v:textbox style="mso-fit-shape-to-text:t">
                          <w:txbxContent>
                            <w:p w14:paraId="045F596D" w14:textId="225C96F1" w:rsidR="00FE3E3F" w:rsidRPr="00FE3E3F" w:rsidRDefault="002F27E1" w:rsidP="00FE3E3F">
                              <w:pPr>
                                <w:rPr>
                                  <w:sz w:val="18"/>
                                  <w:szCs w:val="18"/>
                                </w:rPr>
                              </w:pPr>
                              <w:r>
                                <w:rPr>
                                  <w:sz w:val="18"/>
                                  <w:szCs w:val="18"/>
                                </w:rPr>
                                <w:t>Stock image/Vatican News Service</w:t>
                              </w:r>
                              <w:r w:rsidR="00DC53B8">
                                <w:rPr>
                                  <w:sz w:val="18"/>
                                  <w:szCs w:val="18"/>
                                </w:rPr>
                                <w:t xml:space="preserve">/used with </w:t>
                              </w:r>
                              <w:proofErr w:type="gramStart"/>
                              <w:r w:rsidR="00DC53B8">
                                <w:rPr>
                                  <w:sz w:val="18"/>
                                  <w:szCs w:val="18"/>
                                </w:rPr>
                                <w:t>permission</w:t>
                              </w:r>
                              <w:proofErr w:type="gramEnd"/>
                            </w:p>
                          </w:txbxContent>
                        </v:textbox>
                      </v:shape>
                      <w10:anchorlock/>
                    </v:group>
                  </w:pict>
                </mc:Fallback>
              </mc:AlternateContent>
            </w:r>
          </w:p>
        </w:tc>
      </w:tr>
      <w:tr w:rsidR="00701931" w14:paraId="6AF0F752" w14:textId="77777777" w:rsidTr="0015250B">
        <w:trPr>
          <w:trHeight w:val="20"/>
        </w:trPr>
        <w:tc>
          <w:tcPr>
            <w:tcW w:w="4405" w:type="dxa"/>
            <w:vMerge w:val="restart"/>
            <w:tcBorders>
              <w:top w:val="nil"/>
              <w:left w:val="nil"/>
              <w:right w:val="nil"/>
            </w:tcBorders>
          </w:tcPr>
          <w:p w14:paraId="0CC1247C" w14:textId="24B666F4" w:rsidR="00701931" w:rsidRPr="00CE511C" w:rsidRDefault="00781F6C" w:rsidP="00004C2C">
            <w:pPr>
              <w:pStyle w:val="NoSpacing"/>
              <w:rPr>
                <w:sz w:val="36"/>
                <w:szCs w:val="36"/>
              </w:rPr>
            </w:pPr>
            <w:proofErr w:type="spellStart"/>
            <w:r>
              <w:rPr>
                <w:sz w:val="36"/>
                <w:szCs w:val="36"/>
              </w:rPr>
              <w:t>Sede</w:t>
            </w:r>
            <w:proofErr w:type="spellEnd"/>
            <w:r>
              <w:rPr>
                <w:sz w:val="36"/>
                <w:szCs w:val="36"/>
              </w:rPr>
              <w:t xml:space="preserve"> Vacante</w:t>
            </w:r>
            <w:r w:rsidR="00FC5EA2">
              <w:rPr>
                <w:sz w:val="36"/>
                <w:szCs w:val="36"/>
              </w:rPr>
              <w:t xml:space="preserve"> “The Seat is </w:t>
            </w:r>
            <w:r w:rsidR="007847D9">
              <w:rPr>
                <w:sz w:val="36"/>
                <w:szCs w:val="36"/>
              </w:rPr>
              <w:t>Empty”</w:t>
            </w:r>
          </w:p>
        </w:tc>
        <w:tc>
          <w:tcPr>
            <w:tcW w:w="4410" w:type="dxa"/>
            <w:vMerge w:val="restart"/>
            <w:tcBorders>
              <w:top w:val="nil"/>
              <w:left w:val="nil"/>
              <w:right w:val="nil"/>
            </w:tcBorders>
          </w:tcPr>
          <w:p w14:paraId="68A166A3" w14:textId="0428531C" w:rsidR="00701931" w:rsidRPr="00004C2C" w:rsidRDefault="00701931" w:rsidP="00004C2C">
            <w:pPr>
              <w:pStyle w:val="NoSpacing"/>
            </w:pPr>
          </w:p>
        </w:tc>
        <w:tc>
          <w:tcPr>
            <w:tcW w:w="4275" w:type="dxa"/>
            <w:tcBorders>
              <w:top w:val="nil"/>
              <w:left w:val="nil"/>
              <w:bottom w:val="nil"/>
              <w:right w:val="nil"/>
            </w:tcBorders>
            <w:tcMar>
              <w:top w:w="216" w:type="dxa"/>
              <w:left w:w="216" w:type="dxa"/>
              <w:right w:w="115" w:type="dxa"/>
            </w:tcMar>
          </w:tcPr>
          <w:p w14:paraId="12EB60E5" w14:textId="23A12EC5" w:rsidR="00701931" w:rsidRPr="00E26C3C" w:rsidRDefault="00701931" w:rsidP="00404E43">
            <w:pPr>
              <w:pStyle w:val="PhotoCaption"/>
            </w:pPr>
          </w:p>
        </w:tc>
      </w:tr>
      <w:tr w:rsidR="00701931" w14:paraId="45EC14CA" w14:textId="77777777" w:rsidTr="00680D64">
        <w:trPr>
          <w:trHeight w:val="493"/>
        </w:trPr>
        <w:tc>
          <w:tcPr>
            <w:tcW w:w="4405" w:type="dxa"/>
            <w:vMerge/>
            <w:tcBorders>
              <w:top w:val="nil"/>
              <w:left w:val="nil"/>
              <w:bottom w:val="nil"/>
              <w:right w:val="nil"/>
            </w:tcBorders>
          </w:tcPr>
          <w:p w14:paraId="394D0597" w14:textId="77777777" w:rsidR="00701931" w:rsidRDefault="00701931"/>
        </w:tc>
        <w:tc>
          <w:tcPr>
            <w:tcW w:w="4410" w:type="dxa"/>
            <w:vMerge/>
            <w:tcBorders>
              <w:top w:val="nil"/>
              <w:left w:val="nil"/>
              <w:bottom w:val="nil"/>
              <w:right w:val="nil"/>
            </w:tcBorders>
          </w:tcPr>
          <w:p w14:paraId="5ADC54FC" w14:textId="77777777" w:rsidR="00701931" w:rsidRDefault="00701931"/>
        </w:tc>
        <w:tc>
          <w:tcPr>
            <w:tcW w:w="4275" w:type="dxa"/>
            <w:vMerge w:val="restart"/>
            <w:tcBorders>
              <w:top w:val="nil"/>
              <w:left w:val="nil"/>
              <w:bottom w:val="single" w:sz="48" w:space="0" w:color="0066FF"/>
              <w:right w:val="nil"/>
            </w:tcBorders>
            <w:tcMar>
              <w:top w:w="0" w:type="dxa"/>
              <w:left w:w="216" w:type="dxa"/>
              <w:right w:w="115" w:type="dxa"/>
            </w:tcMar>
          </w:tcPr>
          <w:p w14:paraId="2AB90D59" w14:textId="27EB0807" w:rsidR="00FC150A" w:rsidRPr="006360D7" w:rsidRDefault="0063616D" w:rsidP="00FC150A">
            <w:pPr>
              <w:jc w:val="center"/>
              <w:rPr>
                <w:rFonts w:ascii="Times New Roman" w:hAnsi="Times New Roman" w:cs="Times New Roman"/>
                <w:color w:val="F64668" w:themeColor="accent2"/>
                <w:sz w:val="32"/>
                <w:szCs w:val="32"/>
              </w:rPr>
            </w:pPr>
            <w:r>
              <w:rPr>
                <w:rFonts w:ascii="Times New Roman" w:hAnsi="Times New Roman" w:cs="Times New Roman"/>
                <w:color w:val="F64668" w:themeColor="accent2"/>
                <w:sz w:val="32"/>
                <w:szCs w:val="32"/>
              </w:rPr>
              <w:t xml:space="preserve">Cory Booker: </w:t>
            </w:r>
            <w:r w:rsidR="006A0A52">
              <w:rPr>
                <w:rFonts w:ascii="Times New Roman" w:hAnsi="Times New Roman" w:cs="Times New Roman"/>
                <w:color w:val="F64668" w:themeColor="accent2"/>
                <w:sz w:val="32"/>
                <w:szCs w:val="32"/>
              </w:rPr>
              <w:t>One for the record book</w:t>
            </w:r>
          </w:p>
          <w:p w14:paraId="1841E4D4" w14:textId="0F04A4A0" w:rsidR="00FC150A" w:rsidRPr="006360D7" w:rsidRDefault="00FC150A" w:rsidP="00FC150A">
            <w:pPr>
              <w:rPr>
                <w:rFonts w:asciiTheme="majorHAnsi" w:hAnsiTheme="majorHAnsi" w:cs="Times New Roman"/>
                <w:color w:val="F64668" w:themeColor="accent2"/>
                <w:sz w:val="32"/>
                <w:szCs w:val="32"/>
              </w:rPr>
            </w:pPr>
            <w:r>
              <w:rPr>
                <w:rFonts w:asciiTheme="majorHAnsi" w:hAnsiTheme="majorHAnsi" w:cs="Times New Roman"/>
                <w:color w:val="F64668" w:themeColor="accent2"/>
                <w:sz w:val="32"/>
                <w:szCs w:val="32"/>
              </w:rPr>
              <w:t>Timothy Monto</w:t>
            </w:r>
            <w:r w:rsidR="0063616D">
              <w:rPr>
                <w:rFonts w:asciiTheme="majorHAnsi" w:hAnsiTheme="majorHAnsi" w:cs="Times New Roman"/>
                <w:color w:val="F64668" w:themeColor="accent2"/>
                <w:sz w:val="32"/>
                <w:szCs w:val="32"/>
              </w:rPr>
              <w:t>ya</w:t>
            </w:r>
          </w:p>
          <w:p w14:paraId="32F45629" w14:textId="77777777" w:rsidR="00FC150A" w:rsidRPr="006360D7" w:rsidRDefault="00FC150A" w:rsidP="00FC150A">
            <w:pPr>
              <w:rPr>
                <w:rFonts w:ascii="Times New Roman" w:hAnsi="Times New Roman" w:cs="Times New Roman"/>
                <w:color w:val="F64668" w:themeColor="accent2"/>
                <w:sz w:val="32"/>
                <w:szCs w:val="32"/>
              </w:rPr>
            </w:pPr>
            <w:r w:rsidRPr="006360D7">
              <w:rPr>
                <w:noProof/>
                <w:sz w:val="32"/>
                <w:szCs w:val="32"/>
              </w:rPr>
              <mc:AlternateContent>
                <mc:Choice Requires="wps">
                  <w:drawing>
                    <wp:inline distT="0" distB="0" distL="0" distR="0" wp14:anchorId="629A1EC3" wp14:editId="4D9AFDB3">
                      <wp:extent cx="609600" cy="152400"/>
                      <wp:effectExtent l="0" t="0" r="0" b="0"/>
                      <wp:docPr id="1085341735" name="Rectangle 1085341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4EC46" id="Rectangle 1085341735"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0C4AAA7" w14:textId="04AF0880" w:rsidR="00E82AD1" w:rsidRPr="00E82AD1" w:rsidRDefault="00E82AD1" w:rsidP="00E82AD1">
            <w:pPr>
              <w:rPr>
                <w:sz w:val="32"/>
                <w:szCs w:val="32"/>
              </w:rPr>
            </w:pPr>
            <w:r w:rsidRPr="00E82AD1">
              <w:rPr>
                <w:sz w:val="32"/>
                <w:szCs w:val="32"/>
              </w:rPr>
              <w:t xml:space="preserve">Cory Booker is a super impressive figure in politics. In 2019, he made history by becoming the first sitting U.S. senator to announce his presidential career on social media. It was a huge moment, showing how he’s all about staying connected with people. Throughout his career, he’s pushed for justice and equality, always working for change. </w:t>
            </w:r>
            <w:r w:rsidR="00B138B7">
              <w:rPr>
                <w:sz w:val="32"/>
                <w:szCs w:val="32"/>
              </w:rPr>
              <w:t xml:space="preserve">     B</w:t>
            </w:r>
            <w:r w:rsidR="0093673B" w:rsidRPr="00E82AD1">
              <w:rPr>
                <w:sz w:val="32"/>
                <w:szCs w:val="32"/>
              </w:rPr>
              <w:t>ooker</w:t>
            </w:r>
            <w:r w:rsidR="0093673B">
              <w:rPr>
                <w:sz w:val="32"/>
                <w:szCs w:val="32"/>
              </w:rPr>
              <w:t xml:space="preserve">’s </w:t>
            </w:r>
            <w:r w:rsidRPr="00E82AD1">
              <w:rPr>
                <w:sz w:val="32"/>
                <w:szCs w:val="32"/>
              </w:rPr>
              <w:t>leadership and dedication have inspired a lot of younger people who want to make a real impact.</w:t>
            </w:r>
          </w:p>
          <w:p w14:paraId="159772DC" w14:textId="77777777" w:rsidR="00701931" w:rsidRDefault="00701931" w:rsidP="00004C2C">
            <w:pPr>
              <w:pStyle w:val="NoSpacing"/>
            </w:pPr>
          </w:p>
          <w:p w14:paraId="13053D48" w14:textId="77777777" w:rsidR="0093673B" w:rsidRDefault="0093673B" w:rsidP="00004C2C">
            <w:pPr>
              <w:pStyle w:val="NoSpacing"/>
            </w:pPr>
          </w:p>
          <w:p w14:paraId="40FF53E7" w14:textId="77777777" w:rsidR="0093673B" w:rsidRDefault="0093673B" w:rsidP="00004C2C">
            <w:pPr>
              <w:pStyle w:val="NoSpacing"/>
            </w:pPr>
          </w:p>
          <w:p w14:paraId="7A0E29F6" w14:textId="77777777" w:rsidR="0093673B" w:rsidRDefault="0093673B" w:rsidP="00004C2C">
            <w:pPr>
              <w:pStyle w:val="NoSpacing"/>
            </w:pPr>
          </w:p>
          <w:p w14:paraId="6CB3B9CE" w14:textId="3D304B47" w:rsidR="0093673B" w:rsidRPr="00004C2C" w:rsidRDefault="0093673B" w:rsidP="00004C2C">
            <w:pPr>
              <w:pStyle w:val="NoSpacing"/>
            </w:pPr>
          </w:p>
        </w:tc>
      </w:tr>
      <w:tr w:rsidR="007E35B0" w:rsidRPr="006360D7" w14:paraId="106B44D8" w14:textId="77777777" w:rsidTr="00680D64">
        <w:trPr>
          <w:trHeight w:val="8037"/>
        </w:trPr>
        <w:tc>
          <w:tcPr>
            <w:tcW w:w="4405" w:type="dxa"/>
            <w:vMerge w:val="restart"/>
            <w:tcBorders>
              <w:top w:val="nil"/>
              <w:left w:val="nil"/>
              <w:right w:val="nil"/>
            </w:tcBorders>
            <w:tcMar>
              <w:top w:w="288" w:type="dxa"/>
              <w:left w:w="115" w:type="dxa"/>
              <w:right w:w="115" w:type="dxa"/>
            </w:tcMar>
          </w:tcPr>
          <w:p w14:paraId="5407E007" w14:textId="77973C5D" w:rsidR="00B151DC" w:rsidRPr="00CE3344" w:rsidRDefault="006F1187" w:rsidP="00B151DC">
            <w:pPr>
              <w:jc w:val="center"/>
              <w:rPr>
                <w:rFonts w:ascii="Times New Roman" w:hAnsi="Times New Roman" w:cs="Times New Roman"/>
                <w:color w:val="F64668" w:themeColor="accent2"/>
                <w:sz w:val="36"/>
                <w:szCs w:val="36"/>
              </w:rPr>
            </w:pPr>
            <w:r>
              <w:rPr>
                <w:rFonts w:ascii="Times New Roman" w:hAnsi="Times New Roman" w:cs="Times New Roman"/>
                <w:color w:val="F64668" w:themeColor="accent2"/>
                <w:sz w:val="36"/>
                <w:szCs w:val="36"/>
              </w:rPr>
              <w:t xml:space="preserve">The Passing of the </w:t>
            </w:r>
            <w:r w:rsidR="00915900">
              <w:rPr>
                <w:rFonts w:ascii="Times New Roman" w:hAnsi="Times New Roman" w:cs="Times New Roman"/>
                <w:color w:val="F64668" w:themeColor="accent2"/>
                <w:sz w:val="36"/>
                <w:szCs w:val="36"/>
              </w:rPr>
              <w:t>Pope of the People</w:t>
            </w:r>
          </w:p>
          <w:p w14:paraId="4D2A3FDD" w14:textId="77777777" w:rsidR="00B151DC" w:rsidRPr="00CE3344" w:rsidRDefault="00B151DC" w:rsidP="00B151DC">
            <w:pPr>
              <w:rPr>
                <w:rFonts w:asciiTheme="majorHAnsi" w:hAnsiTheme="majorHAnsi" w:cs="Times New Roman"/>
                <w:b/>
                <w:bCs/>
                <w:color w:val="F64668" w:themeColor="accent2"/>
                <w:sz w:val="32"/>
                <w:szCs w:val="32"/>
              </w:rPr>
            </w:pPr>
            <w:r w:rsidRPr="00CE3344">
              <w:rPr>
                <w:rFonts w:asciiTheme="majorHAnsi" w:hAnsiTheme="majorHAnsi" w:cs="Times New Roman"/>
                <w:b/>
                <w:bCs/>
                <w:color w:val="F64668" w:themeColor="accent2"/>
                <w:sz w:val="32"/>
                <w:szCs w:val="32"/>
              </w:rPr>
              <w:t>Silvino Gonzalez</w:t>
            </w:r>
          </w:p>
          <w:p w14:paraId="68E0DA86" w14:textId="77777777" w:rsidR="00B151DC" w:rsidRPr="00B200AD" w:rsidRDefault="00B151DC" w:rsidP="00B151DC">
            <w:pPr>
              <w:rPr>
                <w:rFonts w:ascii="Times New Roman" w:hAnsi="Times New Roman" w:cs="Times New Roman"/>
                <w:color w:val="F64668" w:themeColor="accent2"/>
                <w:sz w:val="32"/>
                <w:szCs w:val="32"/>
              </w:rPr>
            </w:pPr>
            <w:r>
              <w:rPr>
                <w:noProof/>
              </w:rPr>
              <mc:AlternateContent>
                <mc:Choice Requires="wps">
                  <w:drawing>
                    <wp:inline distT="0" distB="0" distL="0" distR="0" wp14:anchorId="152C2D56" wp14:editId="5AD3E9DF">
                      <wp:extent cx="609600" cy="152400"/>
                      <wp:effectExtent l="0" t="0" r="0" b="0"/>
                      <wp:docPr id="2147058113" name="Rectangle 2147058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6027B4" id="Rectangle 214705811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177BCF93" w14:textId="77777777" w:rsidR="007F3AEA" w:rsidRDefault="007F3AEA" w:rsidP="00C7309D">
            <w:pPr>
              <w:rPr>
                <w:sz w:val="32"/>
                <w:szCs w:val="32"/>
              </w:rPr>
            </w:pPr>
            <w:r>
              <w:rPr>
                <w:sz w:val="32"/>
                <w:szCs w:val="32"/>
              </w:rPr>
              <w:t xml:space="preserve">     </w:t>
            </w:r>
            <w:r w:rsidR="00C7309D" w:rsidRPr="00C7309D">
              <w:rPr>
                <w:sz w:val="32"/>
                <w:szCs w:val="32"/>
              </w:rPr>
              <w:t xml:space="preserve">Jorge Mario Bergoglio, also known as Pope Francis, is the first pope from the Americas and the first Jesuit pope. </w:t>
            </w:r>
          </w:p>
          <w:p w14:paraId="48A9F07D" w14:textId="77777777" w:rsidR="007F3AEA" w:rsidRDefault="007F3AEA" w:rsidP="00C7309D">
            <w:pPr>
              <w:rPr>
                <w:sz w:val="32"/>
                <w:szCs w:val="32"/>
              </w:rPr>
            </w:pPr>
            <w:r>
              <w:rPr>
                <w:sz w:val="32"/>
                <w:szCs w:val="32"/>
              </w:rPr>
              <w:t xml:space="preserve">    </w:t>
            </w:r>
            <w:r w:rsidR="00C7309D" w:rsidRPr="00C7309D">
              <w:rPr>
                <w:sz w:val="32"/>
                <w:szCs w:val="32"/>
              </w:rPr>
              <w:t xml:space="preserve">Born in Argentina in 1936, he became pope in 2013. He’s known for his humility, love for the poor, and focus on mercy. </w:t>
            </w:r>
          </w:p>
          <w:p w14:paraId="29ECD721" w14:textId="77777777" w:rsidR="00E85908" w:rsidRDefault="007F3AEA" w:rsidP="00C7309D">
            <w:pPr>
              <w:rPr>
                <w:sz w:val="32"/>
                <w:szCs w:val="32"/>
              </w:rPr>
            </w:pPr>
            <w:r>
              <w:rPr>
                <w:sz w:val="32"/>
                <w:szCs w:val="32"/>
              </w:rPr>
              <w:t xml:space="preserve">     </w:t>
            </w:r>
            <w:r w:rsidR="00C7309D" w:rsidRPr="00C7309D">
              <w:rPr>
                <w:sz w:val="32"/>
                <w:szCs w:val="32"/>
              </w:rPr>
              <w:t>Pope Francis encourage</w:t>
            </w:r>
            <w:r>
              <w:rPr>
                <w:sz w:val="32"/>
                <w:szCs w:val="32"/>
              </w:rPr>
              <w:t>d</w:t>
            </w:r>
            <w:r w:rsidR="00C7309D" w:rsidRPr="00C7309D">
              <w:rPr>
                <w:sz w:val="32"/>
                <w:szCs w:val="32"/>
              </w:rPr>
              <w:t xml:space="preserve"> people to care for the environment and treat everyone with kindness. </w:t>
            </w:r>
          </w:p>
          <w:p w14:paraId="694CF7F7" w14:textId="5E564508" w:rsidR="00C7309D" w:rsidRPr="00C7309D" w:rsidRDefault="00E85908" w:rsidP="00C7309D">
            <w:pPr>
              <w:rPr>
                <w:sz w:val="32"/>
                <w:szCs w:val="32"/>
              </w:rPr>
            </w:pPr>
            <w:r>
              <w:rPr>
                <w:sz w:val="32"/>
                <w:szCs w:val="32"/>
              </w:rPr>
              <w:t xml:space="preserve">     </w:t>
            </w:r>
            <w:r w:rsidR="00C7309D" w:rsidRPr="00C7309D">
              <w:rPr>
                <w:sz w:val="32"/>
                <w:szCs w:val="32"/>
              </w:rPr>
              <w:t>He r</w:t>
            </w:r>
            <w:r>
              <w:rPr>
                <w:sz w:val="32"/>
                <w:szCs w:val="32"/>
              </w:rPr>
              <w:t>ode</w:t>
            </w:r>
            <w:r w:rsidR="00C7309D" w:rsidRPr="00C7309D">
              <w:rPr>
                <w:sz w:val="32"/>
                <w:szCs w:val="32"/>
              </w:rPr>
              <w:t xml:space="preserve"> in a simple car and live</w:t>
            </w:r>
            <w:r>
              <w:rPr>
                <w:sz w:val="32"/>
                <w:szCs w:val="32"/>
              </w:rPr>
              <w:t>d</w:t>
            </w:r>
            <w:r w:rsidR="00C7309D" w:rsidRPr="00C7309D">
              <w:rPr>
                <w:sz w:val="32"/>
                <w:szCs w:val="32"/>
              </w:rPr>
              <w:t xml:space="preserve"> modestly, showing that faith and service </w:t>
            </w:r>
            <w:r w:rsidR="00815321">
              <w:rPr>
                <w:sz w:val="32"/>
                <w:szCs w:val="32"/>
              </w:rPr>
              <w:t>were</w:t>
            </w:r>
            <w:r w:rsidR="00C7309D" w:rsidRPr="00C7309D">
              <w:rPr>
                <w:sz w:val="32"/>
                <w:szCs w:val="32"/>
              </w:rPr>
              <w:t xml:space="preserve"> more important than power.</w:t>
            </w:r>
          </w:p>
          <w:p w14:paraId="67C700A2" w14:textId="174FBE87" w:rsidR="007E35B0" w:rsidRPr="00BC1FFB" w:rsidRDefault="007E35B0" w:rsidP="00D3768E"/>
        </w:tc>
        <w:sdt>
          <w:sdtPr>
            <w:rPr>
              <w:sz w:val="32"/>
              <w:szCs w:val="32"/>
            </w:rPr>
            <w:id w:val="-1610119432"/>
            <w:placeholder>
              <w:docPart w:val="DF3E1D2E9CA54CFB90E1A7330B07E069"/>
            </w:placeholder>
            <w15:appearance w15:val="hidden"/>
          </w:sdtPr>
          <w:sdtEndPr/>
          <w:sdtContent>
            <w:tc>
              <w:tcPr>
                <w:tcW w:w="4410" w:type="dxa"/>
                <w:vMerge w:val="restart"/>
                <w:tcBorders>
                  <w:top w:val="nil"/>
                  <w:left w:val="nil"/>
                  <w:right w:val="nil"/>
                </w:tcBorders>
                <w:tcMar>
                  <w:top w:w="288" w:type="dxa"/>
                  <w:left w:w="115" w:type="dxa"/>
                  <w:right w:w="115" w:type="dxa"/>
                </w:tcMar>
              </w:tcPr>
              <w:p w14:paraId="6B7FDCD8" w14:textId="1CE8A505" w:rsidR="00761E8B" w:rsidRDefault="00761E8B" w:rsidP="00761E8B">
                <w:pPr>
                  <w:pStyle w:val="PhotoCaption"/>
                  <w:rPr>
                    <w:sz w:val="32"/>
                    <w:szCs w:val="32"/>
                  </w:rPr>
                </w:pPr>
                <w:r w:rsidRPr="00761E8B">
                  <w:rPr>
                    <w:color w:val="960723" w:themeColor="accent2" w:themeShade="80"/>
                    <w:sz w:val="32"/>
                    <w:szCs w:val="32"/>
                  </w:rPr>
                  <w:t>Student of the Issue</w:t>
                </w:r>
                <w:r>
                  <w:rPr>
                    <w:color w:val="960723" w:themeColor="accent2" w:themeShade="80"/>
                    <w:sz w:val="32"/>
                    <w:szCs w:val="32"/>
                  </w:rPr>
                  <w:t>: Alizah Jeffries</w:t>
                </w:r>
              </w:p>
              <w:p w14:paraId="256965DC" w14:textId="23483997" w:rsidR="00761E8B" w:rsidRPr="00761E8B" w:rsidRDefault="00761E8B" w:rsidP="00761E8B">
                <w:pPr>
                  <w:pStyle w:val="PhotoCaption"/>
                  <w:rPr>
                    <w:color w:val="960723" w:themeColor="accent2" w:themeShade="80"/>
                    <w:sz w:val="32"/>
                    <w:szCs w:val="32"/>
                  </w:rPr>
                </w:pPr>
              </w:p>
              <w:p w14:paraId="1F412399" w14:textId="26484681" w:rsidR="00761E8B" w:rsidRPr="006360D7" w:rsidRDefault="00761E8B" w:rsidP="00761E8B">
                <w:pPr>
                  <w:rPr>
                    <w:rFonts w:asciiTheme="majorHAnsi" w:hAnsiTheme="majorHAnsi" w:cs="Times New Roman"/>
                    <w:color w:val="F64668" w:themeColor="accent2"/>
                    <w:sz w:val="32"/>
                    <w:szCs w:val="32"/>
                  </w:rPr>
                </w:pPr>
                <w:r>
                  <w:rPr>
                    <w:rFonts w:asciiTheme="majorHAnsi" w:hAnsiTheme="majorHAnsi" w:cs="Times New Roman"/>
                    <w:color w:val="F64668" w:themeColor="accent2"/>
                    <w:sz w:val="32"/>
                    <w:szCs w:val="32"/>
                  </w:rPr>
                  <w:t>Alef Reyes</w:t>
                </w:r>
              </w:p>
              <w:p w14:paraId="20FF6E04" w14:textId="77777777" w:rsidR="00761E8B" w:rsidRPr="006360D7" w:rsidRDefault="00761E8B" w:rsidP="00761E8B">
                <w:pPr>
                  <w:rPr>
                    <w:rFonts w:ascii="Times New Roman" w:hAnsi="Times New Roman" w:cs="Times New Roman"/>
                    <w:color w:val="F64668" w:themeColor="accent2"/>
                    <w:sz w:val="32"/>
                    <w:szCs w:val="32"/>
                  </w:rPr>
                </w:pPr>
                <w:r w:rsidRPr="006360D7">
                  <w:rPr>
                    <w:noProof/>
                    <w:sz w:val="32"/>
                    <w:szCs w:val="32"/>
                  </w:rPr>
                  <mc:AlternateContent>
                    <mc:Choice Requires="wps">
                      <w:drawing>
                        <wp:inline distT="0" distB="0" distL="0" distR="0" wp14:anchorId="771BF59D" wp14:editId="06AA774F">
                          <wp:extent cx="609600" cy="152400"/>
                          <wp:effectExtent l="0" t="0" r="0" b="0"/>
                          <wp:docPr id="540857494" name="Rectangle 540857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B28536" id="Rectangle 540857494"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748F597A" w14:textId="2417FDF2" w:rsidR="00BD3552" w:rsidRDefault="00BD3552" w:rsidP="00761E8B">
                <w:pPr>
                  <w:pStyle w:val="PhotoCaption"/>
                  <w:rPr>
                    <w:sz w:val="28"/>
                    <w:szCs w:val="28"/>
                  </w:rPr>
                </w:pPr>
                <w:r>
                  <w:rPr>
                    <w:sz w:val="28"/>
                    <w:szCs w:val="28"/>
                  </w:rPr>
                  <w:t xml:space="preserve">     </w:t>
                </w:r>
                <w:r w:rsidR="00761E8B" w:rsidRPr="00761E8B">
                  <w:rPr>
                    <w:sz w:val="28"/>
                    <w:szCs w:val="28"/>
                  </w:rPr>
                  <w:t>Alizah Jeffries,</w:t>
                </w:r>
                <w:r w:rsidR="00761E8B" w:rsidRPr="00761E8B">
                  <w:rPr>
                    <w:sz w:val="28"/>
                    <w:szCs w:val="28"/>
                  </w:rPr>
                  <w:t xml:space="preserve"> </w:t>
                </w:r>
                <w:r>
                  <w:rPr>
                    <w:sz w:val="28"/>
                    <w:szCs w:val="28"/>
                  </w:rPr>
                  <w:t xml:space="preserve">a </w:t>
                </w:r>
                <w:r w:rsidR="00761E8B" w:rsidRPr="00761E8B">
                  <w:rPr>
                    <w:sz w:val="28"/>
                    <w:szCs w:val="28"/>
                  </w:rPr>
                  <w:t>Senior here at DHPH</w:t>
                </w:r>
                <w:r w:rsidRPr="00761E8B">
                  <w:rPr>
                    <w:sz w:val="28"/>
                    <w:szCs w:val="28"/>
                  </w:rPr>
                  <w:t>,</w:t>
                </w:r>
                <w:r w:rsidR="00761E8B" w:rsidRPr="00761E8B">
                  <w:rPr>
                    <w:sz w:val="28"/>
                    <w:szCs w:val="28"/>
                  </w:rPr>
                  <w:t xml:space="preserve"> is 17 years old, turning 18 on May 2</w:t>
                </w:r>
                <w:r w:rsidR="00761E8B" w:rsidRPr="00761E8B">
                  <w:rPr>
                    <w:sz w:val="28"/>
                    <w:szCs w:val="28"/>
                    <w:vertAlign w:val="superscript"/>
                  </w:rPr>
                  <w:t>nd</w:t>
                </w:r>
                <w:r w:rsidR="00761E8B" w:rsidRPr="00761E8B">
                  <w:rPr>
                    <w:sz w:val="28"/>
                    <w:szCs w:val="28"/>
                  </w:rPr>
                  <w:t xml:space="preserve">. She is excited to be studying pre-med at CSUP upon graduation. </w:t>
                </w:r>
              </w:p>
              <w:p w14:paraId="1313CCA3" w14:textId="77777777" w:rsidR="00BD3552" w:rsidRDefault="00BD3552" w:rsidP="00761E8B">
                <w:pPr>
                  <w:pStyle w:val="PhotoCaption"/>
                  <w:rPr>
                    <w:sz w:val="28"/>
                    <w:szCs w:val="28"/>
                  </w:rPr>
                </w:pPr>
                <w:r>
                  <w:rPr>
                    <w:sz w:val="28"/>
                    <w:szCs w:val="28"/>
                  </w:rPr>
                  <w:t xml:space="preserve">   </w:t>
                </w:r>
              </w:p>
              <w:p w14:paraId="43570A2B" w14:textId="75534F2F" w:rsidR="00BD3552" w:rsidRDefault="00BD3552" w:rsidP="00761E8B">
                <w:pPr>
                  <w:pStyle w:val="PhotoCaption"/>
                  <w:rPr>
                    <w:sz w:val="28"/>
                    <w:szCs w:val="28"/>
                  </w:rPr>
                </w:pPr>
                <w:r>
                  <w:rPr>
                    <w:sz w:val="28"/>
                    <w:szCs w:val="28"/>
                  </w:rPr>
                  <w:t xml:space="preserve">      </w:t>
                </w:r>
                <w:r w:rsidR="00761E8B" w:rsidRPr="00761E8B">
                  <w:rPr>
                    <w:sz w:val="28"/>
                    <w:szCs w:val="28"/>
                  </w:rPr>
                  <w:t xml:space="preserve">Her favorite things to eat are pozole and wings from Wingstop. Alizah has two siblings that she enjoys spending time with. </w:t>
                </w:r>
              </w:p>
              <w:p w14:paraId="793F583F" w14:textId="77777777" w:rsidR="00BD3552" w:rsidRDefault="00BD3552" w:rsidP="00761E8B">
                <w:pPr>
                  <w:pStyle w:val="PhotoCaption"/>
                  <w:rPr>
                    <w:sz w:val="28"/>
                    <w:szCs w:val="28"/>
                  </w:rPr>
                </w:pPr>
                <w:r>
                  <w:rPr>
                    <w:sz w:val="28"/>
                    <w:szCs w:val="28"/>
                  </w:rPr>
                  <w:t xml:space="preserve">     </w:t>
                </w:r>
              </w:p>
              <w:p w14:paraId="6DB4A133" w14:textId="46BA12E0" w:rsidR="00BD3552" w:rsidRDefault="00BD3552" w:rsidP="00761E8B">
                <w:pPr>
                  <w:pStyle w:val="PhotoCaption"/>
                  <w:rPr>
                    <w:sz w:val="28"/>
                    <w:szCs w:val="28"/>
                  </w:rPr>
                </w:pPr>
                <w:r>
                  <w:rPr>
                    <w:sz w:val="28"/>
                    <w:szCs w:val="28"/>
                  </w:rPr>
                  <w:t xml:space="preserve">    </w:t>
                </w:r>
                <w:r w:rsidR="00761E8B" w:rsidRPr="00761E8B">
                  <w:rPr>
                    <w:sz w:val="28"/>
                    <w:szCs w:val="28"/>
                  </w:rPr>
                  <w:t xml:space="preserve">She is originally from Florida, coming to Pueblo in 2023. She </w:t>
                </w:r>
                <w:proofErr w:type="gramStart"/>
                <w:r w:rsidR="00761E8B" w:rsidRPr="00761E8B">
                  <w:rPr>
                    <w:sz w:val="28"/>
                    <w:szCs w:val="28"/>
                  </w:rPr>
                  <w:t>has enjoyed</w:t>
                </w:r>
                <w:proofErr w:type="gramEnd"/>
                <w:r w:rsidR="00761E8B" w:rsidRPr="00761E8B">
                  <w:rPr>
                    <w:sz w:val="28"/>
                    <w:szCs w:val="28"/>
                  </w:rPr>
                  <w:t xml:space="preserve"> the move, </w:t>
                </w:r>
                <w:proofErr w:type="gramStart"/>
                <w:r w:rsidR="00761E8B" w:rsidRPr="00761E8B">
                  <w:rPr>
                    <w:sz w:val="28"/>
                    <w:szCs w:val="28"/>
                  </w:rPr>
                  <w:t>making</w:t>
                </w:r>
                <w:proofErr w:type="gramEnd"/>
                <w:r w:rsidR="00761E8B" w:rsidRPr="00761E8B">
                  <w:rPr>
                    <w:sz w:val="28"/>
                    <w:szCs w:val="28"/>
                  </w:rPr>
                  <w:t xml:space="preserve"> new friends and enjoying her new high school. </w:t>
                </w:r>
              </w:p>
              <w:p w14:paraId="33197D75" w14:textId="77777777" w:rsidR="00BD3552" w:rsidRDefault="00BD3552" w:rsidP="00761E8B">
                <w:pPr>
                  <w:pStyle w:val="PhotoCaption"/>
                  <w:rPr>
                    <w:sz w:val="28"/>
                    <w:szCs w:val="28"/>
                  </w:rPr>
                </w:pPr>
                <w:r>
                  <w:rPr>
                    <w:sz w:val="28"/>
                    <w:szCs w:val="28"/>
                  </w:rPr>
                  <w:t xml:space="preserve">     </w:t>
                </w:r>
              </w:p>
              <w:p w14:paraId="08D11CA0" w14:textId="69058D20" w:rsidR="00761E8B" w:rsidRPr="00E7326E" w:rsidRDefault="00BD3552" w:rsidP="00761E8B">
                <w:pPr>
                  <w:pStyle w:val="PhotoCaption"/>
                  <w:rPr>
                    <w:sz w:val="26"/>
                    <w:szCs w:val="26"/>
                  </w:rPr>
                </w:pPr>
                <w:r>
                  <w:rPr>
                    <w:sz w:val="28"/>
                    <w:szCs w:val="28"/>
                  </w:rPr>
                  <w:t xml:space="preserve">    </w:t>
                </w:r>
                <w:r w:rsidR="00761E8B" w:rsidRPr="00761E8B">
                  <w:rPr>
                    <w:sz w:val="28"/>
                    <w:szCs w:val="28"/>
                  </w:rPr>
                  <w:t>She is amazed that the school has offered her so many opportunities. She is confident that the college courses offered at DH will enable her to obtain her dream of being a physician</w:t>
                </w:r>
                <w:r w:rsidR="00761E8B">
                  <w:rPr>
                    <w:sz w:val="26"/>
                    <w:szCs w:val="26"/>
                  </w:rPr>
                  <w:t xml:space="preserve">.  </w:t>
                </w:r>
              </w:p>
              <w:p w14:paraId="68E943E5" w14:textId="5943E583" w:rsidR="007E35B0" w:rsidRPr="006360D7" w:rsidRDefault="007E35B0" w:rsidP="00833F55">
                <w:pPr>
                  <w:rPr>
                    <w:sz w:val="32"/>
                    <w:szCs w:val="32"/>
                  </w:rPr>
                </w:pPr>
              </w:p>
            </w:tc>
          </w:sdtContent>
        </w:sdt>
        <w:tc>
          <w:tcPr>
            <w:tcW w:w="4275" w:type="dxa"/>
            <w:vMerge/>
            <w:tcBorders>
              <w:top w:val="single" w:sz="48" w:space="0" w:color="0066FF"/>
              <w:left w:val="nil"/>
              <w:bottom w:val="nil"/>
              <w:right w:val="nil"/>
            </w:tcBorders>
          </w:tcPr>
          <w:p w14:paraId="57DE90F1" w14:textId="77777777" w:rsidR="007E35B0" w:rsidRPr="006360D7" w:rsidRDefault="007E35B0">
            <w:pPr>
              <w:rPr>
                <w:sz w:val="32"/>
                <w:szCs w:val="32"/>
              </w:rPr>
            </w:pPr>
          </w:p>
        </w:tc>
      </w:tr>
      <w:tr w:rsidR="007E35B0" w14:paraId="4EC918AA" w14:textId="77777777" w:rsidTr="00680D64">
        <w:trPr>
          <w:trHeight w:val="1217"/>
        </w:trPr>
        <w:tc>
          <w:tcPr>
            <w:tcW w:w="4405" w:type="dxa"/>
            <w:vMerge/>
            <w:tcBorders>
              <w:left w:val="nil"/>
              <w:bottom w:val="nil"/>
              <w:right w:val="nil"/>
            </w:tcBorders>
            <w:tcMar>
              <w:top w:w="288" w:type="dxa"/>
              <w:left w:w="115" w:type="dxa"/>
              <w:right w:w="115" w:type="dxa"/>
            </w:tcMar>
          </w:tcPr>
          <w:p w14:paraId="7E3CDD65" w14:textId="77777777" w:rsidR="007E35B0" w:rsidRPr="009C6837" w:rsidRDefault="007E35B0" w:rsidP="0093678F">
            <w:pPr>
              <w:pStyle w:val="AuthorName"/>
            </w:pPr>
          </w:p>
        </w:tc>
        <w:tc>
          <w:tcPr>
            <w:tcW w:w="4410" w:type="dxa"/>
            <w:vMerge/>
            <w:tcBorders>
              <w:left w:val="nil"/>
              <w:bottom w:val="nil"/>
              <w:right w:val="nil"/>
            </w:tcBorders>
            <w:tcMar>
              <w:top w:w="288" w:type="dxa"/>
              <w:left w:w="115" w:type="dxa"/>
              <w:right w:w="115" w:type="dxa"/>
            </w:tcMar>
          </w:tcPr>
          <w:p w14:paraId="00065E1C" w14:textId="77777777" w:rsidR="007E35B0" w:rsidRDefault="007E35B0" w:rsidP="00431DFB">
            <w:pPr>
              <w:pStyle w:val="BodyCopy"/>
            </w:pPr>
          </w:p>
        </w:tc>
        <w:tc>
          <w:tcPr>
            <w:tcW w:w="4275" w:type="dxa"/>
            <w:tcBorders>
              <w:top w:val="nil"/>
              <w:left w:val="nil"/>
              <w:bottom w:val="nil"/>
              <w:right w:val="nil"/>
            </w:tcBorders>
            <w:tcMar>
              <w:left w:w="216" w:type="dxa"/>
            </w:tcMar>
          </w:tcPr>
          <w:p w14:paraId="0F5519BD" w14:textId="6849066F" w:rsidR="007E35B0" w:rsidRPr="00004C2C" w:rsidRDefault="007E35B0" w:rsidP="00004C2C">
            <w:pPr>
              <w:pStyle w:val="PhotoCaption"/>
            </w:pPr>
          </w:p>
        </w:tc>
      </w:tr>
      <w:tr w:rsidR="00351DA2" w14:paraId="63D8EC5F"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13C41150" w14:textId="77777777" w:rsidR="00351DA2" w:rsidRPr="00A05792" w:rsidRDefault="00351DA2" w:rsidP="00A05792">
            <w:pPr>
              <w:pStyle w:val="Footer"/>
            </w:pPr>
            <w:r w:rsidRPr="00A05792">
              <w:t xml:space="preserve">Page </w:t>
            </w:r>
            <w:r w:rsidR="00A05792" w:rsidRPr="00A05792">
              <w:fldChar w:fldCharType="begin"/>
            </w:r>
            <w:r w:rsidR="00A05792" w:rsidRPr="00A05792">
              <w:instrText xml:space="preserve"> PAGE   \* MERGEFORMAT </w:instrText>
            </w:r>
            <w:r w:rsidR="00A05792" w:rsidRPr="00A05792">
              <w:fldChar w:fldCharType="separate"/>
            </w:r>
            <w:r w:rsidR="00226033">
              <w:rPr>
                <w:noProof/>
              </w:rPr>
              <w:t>1</w:t>
            </w:r>
            <w:r w:rsidR="00A05792" w:rsidRPr="00A05792">
              <w:fldChar w:fldCharType="end"/>
            </w:r>
          </w:p>
        </w:tc>
      </w:tr>
    </w:tbl>
    <w:p w14:paraId="13F0EF33" w14:textId="77777777" w:rsidR="00351DA2" w:rsidRDefault="00351DA2"/>
    <w:p w14:paraId="1D154694" w14:textId="77777777" w:rsidR="00554FC5" w:rsidRDefault="00554FC5">
      <w:pPr>
        <w:sectPr w:rsidR="00554FC5" w:rsidSect="00C311CE">
          <w:headerReference w:type="first" r:id="rId13"/>
          <w:pgSz w:w="15840" w:h="24480" w:code="3"/>
          <w:pgMar w:top="1008" w:right="1440" w:bottom="0" w:left="1440" w:header="720" w:footer="432" w:gutter="0"/>
          <w:cols w:space="720"/>
          <w:docGrid w:linePitch="360"/>
        </w:sectPr>
      </w:pPr>
    </w:p>
    <w:tbl>
      <w:tblPr>
        <w:tblStyle w:val="TableGrid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70044D" w14:paraId="62BF694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4416771" w14:textId="4A85CE22" w:rsidR="0070044D" w:rsidRPr="00554FC5" w:rsidRDefault="00BD3552" w:rsidP="00554FC5">
            <w:pPr>
              <w:pStyle w:val="HeaderSmallText"/>
            </w:pPr>
            <w:sdt>
              <w:sdtPr>
                <w:id w:val="735287668"/>
                <w:placeholder>
                  <w:docPart w:val="7F8771F13CF24BD49CF5AD7A56350EBF"/>
                </w:placeholder>
                <w15:appearance w15:val="hidden"/>
              </w:sdtPr>
              <w:sdtEndPr/>
              <w:sdtContent>
                <w:r w:rsidR="00064CAB">
                  <w:t>April</w:t>
                </w:r>
              </w:sdtContent>
            </w:sdt>
            <w:r w:rsidR="00554FC5" w:rsidRPr="00554FC5">
              <w:t xml:space="preserve"> </w:t>
            </w:r>
          </w:p>
        </w:tc>
        <w:tc>
          <w:tcPr>
            <w:tcW w:w="5760" w:type="dxa"/>
            <w:gridSpan w:val="3"/>
            <w:tcBorders>
              <w:top w:val="nil"/>
              <w:left w:val="nil"/>
              <w:bottom w:val="nil"/>
              <w:right w:val="nil"/>
            </w:tcBorders>
            <w:shd w:val="clear" w:color="auto" w:fill="F64668" w:themeFill="accent2"/>
            <w:vAlign w:val="center"/>
          </w:tcPr>
          <w:p w14:paraId="6C2A456C" w14:textId="154F1337" w:rsidR="0070044D" w:rsidRPr="00554FC5" w:rsidRDefault="00BD3552" w:rsidP="00554FC5">
            <w:pPr>
              <w:pStyle w:val="HeaderNewspaperName"/>
            </w:pPr>
            <w:sdt>
              <w:sdtPr>
                <w:id w:val="331651545"/>
                <w:placeholder>
                  <w:docPart w:val="E5EF161E5427440F81D6A9E190018D1D"/>
                </w:placeholder>
                <w15:appearance w15:val="hidden"/>
              </w:sdtPr>
              <w:sdtEndPr/>
              <w:sdtContent>
                <w:r w:rsidR="00503BD9">
                  <w:t>Scorpion Tales</w:t>
                </w:r>
              </w:sdtContent>
            </w:sdt>
            <w:r w:rsidR="00554FC5" w:rsidRPr="00554FC5">
              <w:t xml:space="preserve"> </w:t>
            </w:r>
          </w:p>
        </w:tc>
        <w:tc>
          <w:tcPr>
            <w:tcW w:w="3600" w:type="dxa"/>
            <w:tcBorders>
              <w:top w:val="nil"/>
              <w:left w:val="nil"/>
              <w:bottom w:val="nil"/>
              <w:right w:val="nil"/>
            </w:tcBorders>
            <w:shd w:val="clear" w:color="auto" w:fill="F64668" w:themeFill="accent2"/>
            <w:vAlign w:val="center"/>
          </w:tcPr>
          <w:p w14:paraId="2CB6253D" w14:textId="0DEE3983" w:rsidR="0070044D" w:rsidRPr="0070044D" w:rsidRDefault="00BD3552" w:rsidP="00554FC5">
            <w:pPr>
              <w:pStyle w:val="HeaderSmallText"/>
            </w:pPr>
            <w:sdt>
              <w:sdtPr>
                <w:id w:val="-370457570"/>
                <w:placeholder>
                  <w:docPart w:val="4F2566B377DB4609A7EB66D215C4ECFB"/>
                </w:placeholder>
                <w15:appearance w15:val="hidden"/>
              </w:sdtPr>
              <w:sdtEndPr/>
              <w:sdtContent>
                <w:r w:rsidR="00503BD9">
                  <w:t xml:space="preserve">Issue </w:t>
                </w:r>
                <w:r w:rsidR="00623501">
                  <w:t>8</w:t>
                </w:r>
                <w:r w:rsidR="00503BD9">
                  <w:t>, vol. 2</w:t>
                </w:r>
              </w:sdtContent>
            </w:sdt>
            <w:r w:rsidR="00554FC5">
              <w:t xml:space="preserve"> </w:t>
            </w:r>
          </w:p>
        </w:tc>
      </w:tr>
      <w:tr w:rsidR="00F15C4E" w:rsidRPr="0070044D" w14:paraId="472E442F"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6437AE80" w14:textId="77777777" w:rsidR="00F15C4E" w:rsidRPr="0070044D" w:rsidRDefault="00F15C4E" w:rsidP="00554FC5">
            <w:pPr>
              <w:pStyle w:val="NoSpacing"/>
              <w:rPr>
                <w:rFonts w:eastAsia="Baskerville Old Face"/>
              </w:rPr>
            </w:pPr>
          </w:p>
        </w:tc>
      </w:tr>
      <w:tr w:rsidR="00A7373D" w:rsidRPr="0070044D" w14:paraId="7195ED1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54FA9730" w14:textId="616FE5A1" w:rsidR="00A7373D" w:rsidRPr="0070044D" w:rsidRDefault="00A7373D" w:rsidP="0070044D">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654144" behindDoc="0" locked="0" layoutInCell="1" allowOverlap="1" wp14:anchorId="67D301F9" wp14:editId="3129B5C5">
                      <wp:simplePos x="0" y="0"/>
                      <wp:positionH relativeFrom="column">
                        <wp:posOffset>-38100</wp:posOffset>
                      </wp:positionH>
                      <wp:positionV relativeFrom="paragraph">
                        <wp:posOffset>3238294</wp:posOffset>
                      </wp:positionV>
                      <wp:extent cx="5449824" cy="57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49824" cy="57150"/>
                              </a:xfrm>
                              <a:prstGeom prst="rect">
                                <a:avLst/>
                              </a:prstGeom>
                              <a:solidFill>
                                <a:schemeClr val="accent1"/>
                              </a:solidFill>
                              <a:ln w="9525">
                                <a:noFill/>
                                <a:miter lim="800000"/>
                                <a:headEnd/>
                                <a:tailEnd/>
                              </a:ln>
                            </wps:spPr>
                            <wps:txbx>
                              <w:txbxContent>
                                <w:p w14:paraId="395920BC" w14:textId="77777777" w:rsidR="00554FC5" w:rsidRPr="00554FC5" w:rsidRDefault="00BD3552" w:rsidP="00AB28E3">
                                  <w:pPr>
                                    <w:pStyle w:val="WhiteArticleTitle"/>
                                  </w:pPr>
                                  <w:sdt>
                                    <w:sdtPr>
                                      <w:id w:val="1693338773"/>
                                      <w:showingPlcHdr/>
                                      <w15:appearance w15:val="hidden"/>
                                    </w:sdtPr>
                                    <w:sdtEndPr/>
                                    <w:sdtContent>
                                      <w:r w:rsidR="00554FC5" w:rsidRPr="00554FC5">
                                        <w:t>The latest news story</w:t>
                                      </w:r>
                                    </w:sdtContent>
                                  </w:sdt>
                                </w:p>
                                <w:p w14:paraId="2B49ACE2" w14:textId="77777777" w:rsidR="00A7373D" w:rsidRPr="00554FC5" w:rsidRDefault="00BD3552" w:rsidP="00AB28E3">
                                  <w:pPr>
                                    <w:pStyle w:val="WhiteArticleSubtitle"/>
                                  </w:pPr>
                                  <w:sdt>
                                    <w:sdtPr>
                                      <w:id w:val="15119667"/>
                                      <w:showingPlcHdr/>
                                      <w15:appearance w15:val="hidden"/>
                                    </w:sdtPr>
                                    <w:sdtEndPr/>
                                    <w:sdtContent>
                                      <w:r w:rsidR="00554FC5" w:rsidRPr="00554FC5">
                                        <w:t>See what’s new today</w:t>
                                      </w:r>
                                    </w:sdtContent>
                                  </w:sdt>
                                  <w:r w:rsidR="00554FC5"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D301F9" id="_x0000_s1030" type="#_x0000_t202" style="position:absolute;margin-left:-3pt;margin-top:255pt;width:429.1pt;height:4.5pt;flip:y;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" fillcolor="#4185df [3204]" stroked="f">
                      <v:textbox>
                        <w:txbxContent>
                          <w:p w14:paraId="395920BC" w14:textId="77777777" w:rsidR="00554FC5" w:rsidRPr="00554FC5" w:rsidRDefault="003379B0" w:rsidP="00AB28E3">
                            <w:pPr>
                              <w:pStyle w:val="WhiteArticleTitle"/>
                            </w:pPr>
                            <w:sdt>
                              <w:sdtPr>
                                <w:id w:val="1693338773"/>
                                <w:showingPlcHdr/>
                                <w15:appearance w15:val="hidden"/>
                              </w:sdtPr>
                              <w:sdtEndPr/>
                              <w:sdtContent>
                                <w:r w:rsidR="00554FC5" w:rsidRPr="00554FC5">
                                  <w:t>The latest news story</w:t>
                                </w:r>
                              </w:sdtContent>
                            </w:sdt>
                          </w:p>
                          <w:p w14:paraId="2B49ACE2" w14:textId="77777777" w:rsidR="00A7373D" w:rsidRPr="00554FC5" w:rsidRDefault="003379B0" w:rsidP="00AB28E3">
                            <w:pPr>
                              <w:pStyle w:val="WhiteArticleSubtitle"/>
                            </w:pPr>
                            <w:sdt>
                              <w:sdtPr>
                                <w:id w:val="15119667"/>
                                <w:showingPlcHdr/>
                                <w15:appearance w15:val="hidden"/>
                              </w:sdtPr>
                              <w:sdtEndPr/>
                              <w:sdtContent>
                                <w:r w:rsidR="00554FC5" w:rsidRPr="00554FC5">
                                  <w:t>See what’s new today</w:t>
                                </w:r>
                              </w:sdtContent>
                            </w:sdt>
                            <w:r w:rsidR="00554FC5" w:rsidRPr="00554FC5">
                              <w:t xml:space="preserve"> </w:t>
                            </w:r>
                          </w:p>
                        </w:txbxContent>
                      </v:textbox>
                    </v:shape>
                  </w:pict>
                </mc:Fallback>
              </mc:AlternateContent>
            </w:r>
            <w:r w:rsidR="00622B73">
              <w:rPr>
                <w:rFonts w:ascii="Baskerville Old Face" w:eastAsia="Baskerville Old Face" w:hAnsi="Baskerville Old Face" w:cs="Times New Roman"/>
                <w:noProof/>
              </w:rPr>
              <mc:AlternateContent>
                <mc:Choice Requires="wpg">
                  <w:drawing>
                    <wp:inline distT="0" distB="0" distL="0" distR="0" wp14:anchorId="670E6A69" wp14:editId="19471943">
                      <wp:extent cx="5401945" cy="3838575"/>
                      <wp:effectExtent l="0" t="0" r="8255" b="9525"/>
                      <wp:docPr id="2123073618" name="Group 4"/>
                      <wp:cNvGraphicFramePr/>
                      <a:graphic xmlns:a="http://schemas.openxmlformats.org/drawingml/2006/main">
                        <a:graphicData uri="http://schemas.microsoft.com/office/word/2010/wordprocessingGroup">
                          <wpg:wgp>
                            <wpg:cNvGrpSpPr/>
                            <wpg:grpSpPr>
                              <a:xfrm>
                                <a:off x="0" y="0"/>
                                <a:ext cx="5401945" cy="3838575"/>
                                <a:chOff x="0" y="26283"/>
                                <a:chExt cx="5120640" cy="3838575"/>
                              </a:xfrm>
                            </wpg:grpSpPr>
                            <pic:pic xmlns:pic="http://schemas.openxmlformats.org/drawingml/2006/picture">
                              <pic:nvPicPr>
                                <pic:cNvPr id="1694119817" name="Picture 6"/>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a:stretch/>
                              </pic:blipFill>
                              <pic:spPr bwMode="auto">
                                <a:xfrm>
                                  <a:off x="0" y="26283"/>
                                  <a:ext cx="5120640" cy="3292614"/>
                                </a:xfrm>
                                <a:prstGeom prst="rect">
                                  <a:avLst/>
                                </a:prstGeom>
                                <a:ln>
                                  <a:noFill/>
                                </a:ln>
                                <a:extLst>
                                  <a:ext uri="{53640926-AAD7-44D8-BBD7-CCE9431645EC}">
                                    <a14:shadowObscured xmlns:a14="http://schemas.microsoft.com/office/drawing/2010/main"/>
                                  </a:ext>
                                </a:extLst>
                              </pic:spPr>
                            </pic:pic>
                            <wps:wsp>
                              <wps:cNvPr id="585350507" name="Text Box 3"/>
                              <wps:cNvSpPr txBox="1"/>
                              <wps:spPr>
                                <a:xfrm>
                                  <a:off x="0" y="3344832"/>
                                  <a:ext cx="5120640" cy="520026"/>
                                </a:xfrm>
                                <a:prstGeom prst="rect">
                                  <a:avLst/>
                                </a:prstGeom>
                                <a:solidFill>
                                  <a:prstClr val="white"/>
                                </a:solidFill>
                                <a:ln>
                                  <a:noFill/>
                                </a:ln>
                              </wps:spPr>
                              <wps:txbx>
                                <w:txbxContent>
                                  <w:p w14:paraId="389CFA0C" w14:textId="67E9C17D" w:rsidR="00622B73" w:rsidRPr="00C3208E" w:rsidRDefault="008A3AB6" w:rsidP="00C3208E">
                                    <w:pPr>
                                      <w:rPr>
                                        <w:sz w:val="18"/>
                                        <w:szCs w:val="18"/>
                                      </w:rPr>
                                    </w:pPr>
                                    <w:r>
                                      <w:rPr>
                                        <w:sz w:val="18"/>
                                        <w:szCs w:val="18"/>
                                      </w:rPr>
                                      <w:t>Photo NFL Media</w:t>
                                    </w:r>
                                    <w:r w:rsidR="000B55EB">
                                      <w:rPr>
                                        <w:sz w:val="18"/>
                                        <w:szCs w:val="18"/>
                                      </w:rPr>
                                      <w:t>/Usage as a not for profit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0E6A69" id="Group 4" o:spid="_x0000_s1031" style="width:425.35pt;height:302.25pt;mso-position-horizontal-relative:char;mso-position-vertical-relative:line" coordorigin=",262" coordsize="51206,38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">
                      <v:shape id="Picture 6" o:spid="_x0000_s1032" type="#_x0000_t75" style="position:absolute;top:262;width:51206;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">
                        <v:imagedata r:id="rId16" o:title=""/>
                      </v:shape>
                      <v:shape id="Text Box 3" o:spid="_x0000_s1033" type="#_x0000_t202" style="position:absolute;top:33448;width:5120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" stroked="f">
                        <v:textbox>
                          <w:txbxContent>
                            <w:p w14:paraId="389CFA0C" w14:textId="67E9C17D" w:rsidR="00622B73" w:rsidRPr="00C3208E" w:rsidRDefault="008A3AB6" w:rsidP="00C3208E">
                              <w:pPr>
                                <w:rPr>
                                  <w:sz w:val="18"/>
                                  <w:szCs w:val="18"/>
                                </w:rPr>
                              </w:pPr>
                              <w:r>
                                <w:rPr>
                                  <w:sz w:val="18"/>
                                  <w:szCs w:val="18"/>
                                </w:rPr>
                                <w:t>Photo NFL Media</w:t>
                              </w:r>
                              <w:r w:rsidR="000B55EB">
                                <w:rPr>
                                  <w:sz w:val="18"/>
                                  <w:szCs w:val="18"/>
                                </w:rPr>
                                <w:t>/Usage as a not for profit</w:t>
                              </w:r>
                            </w:p>
                          </w:txbxContent>
                        </v:textbox>
                      </v:shape>
                      <w10:anchorlock/>
                    </v:group>
                  </w:pict>
                </mc:Fallback>
              </mc:AlternateContent>
            </w:r>
          </w:p>
        </w:tc>
        <w:tc>
          <w:tcPr>
            <w:tcW w:w="4379" w:type="dxa"/>
            <w:gridSpan w:val="2"/>
            <w:vMerge w:val="restart"/>
            <w:tcMar>
              <w:top w:w="0" w:type="dxa"/>
              <w:left w:w="216" w:type="dxa"/>
              <w:right w:w="115" w:type="dxa"/>
            </w:tcMar>
          </w:tcPr>
          <w:p w14:paraId="24004972" w14:textId="5D211B8F" w:rsidR="00D9438D" w:rsidRPr="00CF3A4B" w:rsidRDefault="000D3B24" w:rsidP="00D9438D">
            <w:pPr>
              <w:rPr>
                <w:rFonts w:asciiTheme="majorHAnsi" w:hAnsiTheme="majorHAnsi"/>
                <w:color w:val="F64668" w:themeColor="accent2"/>
                <w:sz w:val="36"/>
                <w:szCs w:val="36"/>
              </w:rPr>
            </w:pPr>
            <w:r>
              <w:rPr>
                <w:rFonts w:asciiTheme="majorHAnsi" w:hAnsiTheme="majorHAnsi"/>
                <w:color w:val="F64668" w:themeColor="accent2"/>
                <w:sz w:val="36"/>
                <w:szCs w:val="36"/>
              </w:rPr>
              <w:t>Cam command; Game on</w:t>
            </w:r>
          </w:p>
          <w:p w14:paraId="3A0E7202" w14:textId="296E0DDD" w:rsidR="00D9438D" w:rsidRDefault="000D3B24" w:rsidP="00D9438D">
            <w:pPr>
              <w:rPr>
                <w:rFonts w:asciiTheme="majorHAnsi" w:hAnsiTheme="majorHAnsi"/>
                <w:color w:val="F64668" w:themeColor="accent2"/>
                <w:sz w:val="28"/>
                <w:szCs w:val="28"/>
              </w:rPr>
            </w:pPr>
            <w:r>
              <w:rPr>
                <w:rFonts w:asciiTheme="majorHAnsi" w:hAnsiTheme="majorHAnsi"/>
                <w:color w:val="F64668" w:themeColor="accent2"/>
                <w:sz w:val="28"/>
                <w:szCs w:val="28"/>
              </w:rPr>
              <w:t>Carlos San</w:t>
            </w:r>
            <w:r w:rsidR="009A3979">
              <w:rPr>
                <w:rFonts w:asciiTheme="majorHAnsi" w:hAnsiTheme="majorHAnsi"/>
                <w:color w:val="F64668" w:themeColor="accent2"/>
                <w:sz w:val="28"/>
                <w:szCs w:val="28"/>
              </w:rPr>
              <w:t>z</w:t>
            </w:r>
          </w:p>
          <w:p w14:paraId="5738772A" w14:textId="77777777" w:rsidR="00D9438D" w:rsidRDefault="00D9438D" w:rsidP="00D9438D">
            <w:r>
              <w:rPr>
                <w:noProof/>
              </w:rPr>
              <mc:AlternateContent>
                <mc:Choice Requires="wps">
                  <w:drawing>
                    <wp:inline distT="0" distB="0" distL="0" distR="0" wp14:anchorId="2C406831" wp14:editId="3DE9E2CA">
                      <wp:extent cx="609600" cy="152400"/>
                      <wp:effectExtent l="0" t="0" r="0" b="0"/>
                      <wp:docPr id="551617664" name="Rectangle 551617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B0614" id="Rectangle 551617664"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143DADE" w14:textId="1475E249" w:rsidR="009A3979" w:rsidRPr="001277DA" w:rsidRDefault="009A3979" w:rsidP="00AF0B4B">
            <w:pPr>
              <w:rPr>
                <w:sz w:val="28"/>
                <w:szCs w:val="28"/>
              </w:rPr>
            </w:pPr>
            <w:r>
              <w:t xml:space="preserve">     </w:t>
            </w:r>
            <w:r w:rsidR="00AF0B4B" w:rsidRPr="001277DA">
              <w:rPr>
                <w:sz w:val="28"/>
                <w:szCs w:val="28"/>
              </w:rPr>
              <w:t>The Tennessee Titans, holding the first overall pick in the 2025 NFL Draft, are widely expected to select</w:t>
            </w:r>
            <w:r w:rsidRPr="001277DA">
              <w:rPr>
                <w:sz w:val="28"/>
                <w:szCs w:val="28"/>
              </w:rPr>
              <w:t xml:space="preserve"> </w:t>
            </w:r>
            <w:r w:rsidR="00AF0B4B" w:rsidRPr="001277DA">
              <w:rPr>
                <w:sz w:val="28"/>
                <w:szCs w:val="28"/>
              </w:rPr>
              <w:t xml:space="preserve">quarterback Cam Ward from the University of Miami, </w:t>
            </w:r>
          </w:p>
          <w:p w14:paraId="5571074F" w14:textId="77777777" w:rsidR="00E916E9" w:rsidRPr="001277DA" w:rsidRDefault="009A3979" w:rsidP="00AF0B4B">
            <w:pPr>
              <w:rPr>
                <w:sz w:val="28"/>
                <w:szCs w:val="28"/>
              </w:rPr>
            </w:pPr>
            <w:r w:rsidRPr="001277DA">
              <w:rPr>
                <w:sz w:val="28"/>
                <w:szCs w:val="28"/>
              </w:rPr>
              <w:t xml:space="preserve">     </w:t>
            </w:r>
            <w:r w:rsidR="00AF0B4B" w:rsidRPr="001277DA">
              <w:rPr>
                <w:sz w:val="28"/>
                <w:szCs w:val="28"/>
              </w:rPr>
              <w:t>Ward, known for his record-setting 158 touchdown</w:t>
            </w:r>
            <w:r w:rsidRPr="001277DA">
              <w:rPr>
                <w:sz w:val="28"/>
                <w:szCs w:val="28"/>
              </w:rPr>
              <w:t xml:space="preserve"> </w:t>
            </w:r>
            <w:r w:rsidR="00AF0B4B" w:rsidRPr="001277DA">
              <w:rPr>
                <w:sz w:val="28"/>
                <w:szCs w:val="28"/>
              </w:rPr>
              <w:t>passes and 18,184 collegiate yards, has been making headlines not just for his on-field prowess but also for</w:t>
            </w:r>
            <w:r w:rsidR="00C349D8" w:rsidRPr="001277DA">
              <w:rPr>
                <w:sz w:val="28"/>
                <w:szCs w:val="28"/>
              </w:rPr>
              <w:t xml:space="preserve"> </w:t>
            </w:r>
            <w:r w:rsidR="00AF0B4B" w:rsidRPr="001277DA">
              <w:rPr>
                <w:sz w:val="28"/>
                <w:szCs w:val="28"/>
              </w:rPr>
              <w:t>his off-field antics. In a recent Fortnite livestream, he endeared himself to Titans fans by praising several</w:t>
            </w:r>
            <w:r w:rsidR="00C349D8" w:rsidRPr="001277DA">
              <w:rPr>
                <w:sz w:val="28"/>
                <w:szCs w:val="28"/>
              </w:rPr>
              <w:t xml:space="preserve"> </w:t>
            </w:r>
            <w:r w:rsidR="00AF0B4B" w:rsidRPr="001277DA">
              <w:rPr>
                <w:sz w:val="28"/>
                <w:szCs w:val="28"/>
              </w:rPr>
              <w:t xml:space="preserve">of the team's players, seen as a strategic play to win over </w:t>
            </w:r>
            <w:r w:rsidR="00A4023C" w:rsidRPr="001277DA">
              <w:rPr>
                <w:sz w:val="28"/>
                <w:szCs w:val="28"/>
              </w:rPr>
              <w:t xml:space="preserve">The Titan </w:t>
            </w:r>
            <w:r w:rsidR="00AF0B4B" w:rsidRPr="001277DA">
              <w:rPr>
                <w:sz w:val="28"/>
                <w:szCs w:val="28"/>
              </w:rPr>
              <w:t xml:space="preserve">fanbase. </w:t>
            </w:r>
          </w:p>
          <w:p w14:paraId="06DC92D8" w14:textId="135F56A0" w:rsidR="00AC7693" w:rsidRPr="001277DA" w:rsidRDefault="00E916E9" w:rsidP="00AF0B4B">
            <w:pPr>
              <w:rPr>
                <w:sz w:val="28"/>
                <w:szCs w:val="28"/>
              </w:rPr>
            </w:pPr>
            <w:r w:rsidRPr="001277DA">
              <w:rPr>
                <w:sz w:val="28"/>
                <w:szCs w:val="28"/>
              </w:rPr>
              <w:t xml:space="preserve">     </w:t>
            </w:r>
            <w:r w:rsidR="00AF0B4B" w:rsidRPr="001277DA">
              <w:rPr>
                <w:sz w:val="28"/>
                <w:szCs w:val="28"/>
              </w:rPr>
              <w:t xml:space="preserve">With the draft set to take </w:t>
            </w:r>
            <w:r w:rsidRPr="001277DA">
              <w:rPr>
                <w:sz w:val="28"/>
                <w:szCs w:val="28"/>
              </w:rPr>
              <w:t>place at</w:t>
            </w:r>
            <w:r w:rsidR="00AF0B4B" w:rsidRPr="001277DA">
              <w:rPr>
                <w:sz w:val="28"/>
                <w:szCs w:val="28"/>
              </w:rPr>
              <w:t xml:space="preserve"> Lambeau Field in Green Bay from April 25-26, all eyes will be on the Titans' decision. </w:t>
            </w:r>
          </w:p>
          <w:sdt>
            <w:sdtPr>
              <w:id w:val="-1336230181"/>
              <w:placeholder>
                <w:docPart w:val="758CBCD7DE8B4A30AF07BC5F0783969F"/>
              </w:placeholder>
              <w15:appearance w15:val="hidden"/>
            </w:sdtPr>
            <w:sdtEndPr/>
            <w:sdtContent>
              <w:p w14:paraId="1A176FDF" w14:textId="4EFACF7F" w:rsidR="00A7373D" w:rsidRDefault="00A7373D" w:rsidP="00554FC5"/>
              <w:p w14:paraId="5D21AD45" w14:textId="48B5C7CC" w:rsidR="00B12D99" w:rsidRDefault="00F75D02" w:rsidP="00554FC5">
                <w:r>
                  <w:t>____________________________________</w:t>
                </w:r>
              </w:p>
              <w:p w14:paraId="614F0C3E" w14:textId="7B83DFF0" w:rsidR="009570E7" w:rsidRPr="00554FC5" w:rsidRDefault="00640596" w:rsidP="00554FC5">
                <w:r w:rsidRPr="00F63A64">
                  <w:rPr>
                    <w:sz w:val="28"/>
                    <w:szCs w:val="28"/>
                  </w:rPr>
                  <w:t>Is it safe to say that Cam Ward played on a “field” like the on</w:t>
                </w:r>
                <w:r w:rsidR="00E7326E">
                  <w:rPr>
                    <w:sz w:val="28"/>
                    <w:szCs w:val="28"/>
                  </w:rPr>
                  <w:t>e</w:t>
                </w:r>
                <w:r w:rsidRPr="00F63A64">
                  <w:rPr>
                    <w:sz w:val="28"/>
                    <w:szCs w:val="28"/>
                  </w:rPr>
                  <w:t xml:space="preserve"> pictured below?</w:t>
                </w:r>
              </w:p>
            </w:sdtContent>
          </w:sdt>
          <w:p w14:paraId="102B8B91" w14:textId="62694B04" w:rsidR="00A7373D" w:rsidRPr="0070044D" w:rsidRDefault="00B12D99" w:rsidP="00554FC5">
            <w:pPr>
              <w:pStyle w:val="NoSpacing"/>
              <w:rPr>
                <w:rFonts w:eastAsia="Baskerville Old Face"/>
              </w:rPr>
            </w:pPr>
            <w:r>
              <w:rPr>
                <w:noProof/>
              </w:rPr>
              <w:drawing>
                <wp:inline distT="0" distB="0" distL="0" distR="0" wp14:anchorId="7C6FC552" wp14:editId="66F1D811">
                  <wp:extent cx="2570480" cy="1201420"/>
                  <wp:effectExtent l="0" t="0" r="1270" b="0"/>
                  <wp:docPr id="585344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0480" cy="1201420"/>
                          </a:xfrm>
                          <a:prstGeom prst="rect">
                            <a:avLst/>
                          </a:prstGeom>
                          <a:noFill/>
                          <a:ln>
                            <a:noFill/>
                          </a:ln>
                        </pic:spPr>
                      </pic:pic>
                    </a:graphicData>
                  </a:graphic>
                </wp:inline>
              </w:drawing>
            </w:r>
          </w:p>
        </w:tc>
      </w:tr>
      <w:tr w:rsidR="00A7373D" w:rsidRPr="0070044D" w14:paraId="773CE507" w14:textId="77777777" w:rsidTr="009E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581" w:type="dxa"/>
            <w:gridSpan w:val="4"/>
            <w:shd w:val="clear" w:color="auto" w:fill="auto"/>
            <w:tcMar>
              <w:top w:w="288" w:type="dxa"/>
              <w:left w:w="115" w:type="dxa"/>
              <w:right w:w="115" w:type="dxa"/>
            </w:tcMar>
          </w:tcPr>
          <w:p w14:paraId="1FB4E2F9" w14:textId="58FDAB71" w:rsidR="00A7373D" w:rsidRPr="00C62E65" w:rsidRDefault="009622FD" w:rsidP="008A18F7">
            <w:pPr>
              <w:rPr>
                <w:rFonts w:ascii="Baskerville Old Face" w:eastAsia="Baskerville Old Face" w:hAnsi="Baskerville Old Face" w:cs="Times New Roman"/>
                <w:sz w:val="36"/>
                <w:szCs w:val="36"/>
              </w:rPr>
            </w:pPr>
            <w:r>
              <w:rPr>
                <w:rFonts w:ascii="Baskerville Old Face" w:eastAsia="Baskerville Old Face" w:hAnsi="Baskerville Old Face" w:cs="Times New Roman"/>
                <w:color w:val="FF0000"/>
                <w:sz w:val="36"/>
                <w:szCs w:val="36"/>
              </w:rPr>
              <w:t xml:space="preserve">          </w:t>
            </w:r>
            <w:r w:rsidR="00387D94" w:rsidRPr="00C62E65">
              <w:rPr>
                <w:rFonts w:ascii="Baskerville Old Face" w:eastAsia="Baskerville Old Face" w:hAnsi="Baskerville Old Face" w:cs="Times New Roman"/>
                <w:color w:val="FF0000"/>
                <w:sz w:val="36"/>
                <w:szCs w:val="36"/>
              </w:rPr>
              <w:t>The Par</w:t>
            </w:r>
            <w:r w:rsidR="00C62E65" w:rsidRPr="00C62E65">
              <w:rPr>
                <w:rFonts w:ascii="Baskerville Old Face" w:eastAsia="Baskerville Old Face" w:hAnsi="Baskerville Old Face" w:cs="Times New Roman"/>
                <w:color w:val="FF0000"/>
                <w:sz w:val="36"/>
                <w:szCs w:val="36"/>
              </w:rPr>
              <w:t>tners vs. Leo</w:t>
            </w:r>
            <w:r>
              <w:rPr>
                <w:rFonts w:ascii="Baskerville Old Face" w:eastAsia="Baskerville Old Face" w:hAnsi="Baskerville Old Face" w:cs="Times New Roman"/>
                <w:color w:val="FF0000"/>
                <w:sz w:val="36"/>
                <w:szCs w:val="36"/>
              </w:rPr>
              <w:t>nidas</w:t>
            </w:r>
            <w:r w:rsidR="00C62E65" w:rsidRPr="00C62E65">
              <w:rPr>
                <w:rFonts w:ascii="Baskerville Old Face" w:eastAsia="Baskerville Old Face" w:hAnsi="Baskerville Old Face" w:cs="Times New Roman"/>
                <w:color w:val="FF0000"/>
                <w:sz w:val="36"/>
                <w:szCs w:val="36"/>
              </w:rPr>
              <w:t xml:space="preserve"> “the Guru” Martinez</w:t>
            </w:r>
          </w:p>
        </w:tc>
        <w:tc>
          <w:tcPr>
            <w:tcW w:w="4379" w:type="dxa"/>
            <w:gridSpan w:val="2"/>
            <w:vMerge/>
          </w:tcPr>
          <w:p w14:paraId="797421AD" w14:textId="77777777" w:rsidR="00A7373D" w:rsidRPr="0070044D" w:rsidRDefault="00A7373D" w:rsidP="0070044D">
            <w:pPr>
              <w:rPr>
                <w:rFonts w:ascii="Baskerville Old Face" w:eastAsia="Baskerville Old Face" w:hAnsi="Baskerville Old Face" w:cs="Times New Roman"/>
              </w:rPr>
            </w:pPr>
          </w:p>
        </w:tc>
      </w:tr>
      <w:tr w:rsidR="00CB5D3F" w:rsidRPr="0070044D" w14:paraId="0576BAA2" w14:textId="77777777" w:rsidTr="00127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20" w:type="dxa"/>
            <w:gridSpan w:val="3"/>
            <w:shd w:val="clear" w:color="auto" w:fill="auto"/>
            <w:tcMar>
              <w:top w:w="0" w:type="dxa"/>
              <w:left w:w="115" w:type="dxa"/>
              <w:right w:w="216" w:type="dxa"/>
            </w:tcMar>
            <w:vAlign w:val="center"/>
          </w:tcPr>
          <w:p w14:paraId="762B2F0E" w14:textId="1BC78B41" w:rsidR="00CB5D3F" w:rsidRPr="00554FC5" w:rsidRDefault="00BD3552" w:rsidP="00554FC5">
            <w:pPr>
              <w:pStyle w:val="PhotoCaption"/>
            </w:pPr>
            <w:sdt>
              <w:sdtPr>
                <w:id w:val="2040852003"/>
                <w:placeholder>
                  <w:docPart w:val="0B449F027954459DB8609183FD91EAB6"/>
                </w:placeholder>
                <w:showingPlcHdr/>
                <w15:appearance w15:val="hidden"/>
              </w:sdtPr>
              <w:sdtEndPr/>
              <w:sdtContent>
                <w:r w:rsidR="009622FD" w:rsidRPr="00554FC5">
                  <w:t>Above: Picture Caption: To make your document look professionally produced, Word provides header, footer, cover page, and text box designs that complement each other.</w:t>
                </w:r>
              </w:sdtContent>
            </w:sdt>
            <w:r w:rsidR="00554FC5" w:rsidRPr="00554FC5">
              <w:t xml:space="preserve"> </w:t>
            </w:r>
          </w:p>
        </w:tc>
        <w:sdt>
          <w:sdtPr>
            <w:rPr>
              <w:rFonts w:asciiTheme="minorHAnsi" w:hAnsiTheme="minorHAnsi"/>
              <w:caps w:val="0"/>
              <w:color w:val="auto"/>
              <w:sz w:val="18"/>
              <w:szCs w:val="22"/>
            </w:rPr>
            <w:id w:val="-6984061"/>
            <w:placeholder>
              <w:docPart w:val="2A33A01C962B4EC79A92678E6C1C1BE5"/>
            </w:placeholder>
            <w15:appearance w15:val="hidden"/>
          </w:sdtPr>
          <w:sdtEndPr>
            <w:rPr>
              <w:sz w:val="28"/>
              <w:szCs w:val="28"/>
            </w:rPr>
          </w:sdtEndPr>
          <w:sdtContent>
            <w:tc>
              <w:tcPr>
                <w:tcW w:w="4261" w:type="dxa"/>
                <w:vMerge w:val="restart"/>
                <w:shd w:val="clear" w:color="auto" w:fill="auto"/>
                <w:tcMar>
                  <w:top w:w="216" w:type="dxa"/>
                  <w:left w:w="216" w:type="dxa"/>
                  <w:right w:w="115" w:type="dxa"/>
                </w:tcMar>
              </w:tcPr>
              <w:p w14:paraId="724C9253" w14:textId="2135974B" w:rsidR="00356105" w:rsidRDefault="008E4672" w:rsidP="001E00BB">
                <w:pPr>
                  <w:pStyle w:val="AuthorName"/>
                </w:pPr>
                <w:r>
                  <w:t>The Partner’s take</w:t>
                </w:r>
              </w:p>
              <w:p w14:paraId="4ECC9593" w14:textId="77777777" w:rsidR="008E4672" w:rsidRDefault="008E4672" w:rsidP="001E00BB">
                <w:pPr>
                  <w:pStyle w:val="AuthorName"/>
                </w:pPr>
              </w:p>
              <w:p w14:paraId="5A8A4BCD" w14:textId="3D07E0EC" w:rsidR="001E00BB" w:rsidRPr="00B40DBB" w:rsidRDefault="00356105" w:rsidP="001E00BB">
                <w:pPr>
                  <w:pStyle w:val="AuthorName"/>
                  <w:rPr>
                    <w:sz w:val="28"/>
                    <w:szCs w:val="28"/>
                  </w:rPr>
                </w:pPr>
                <w:r>
                  <w:rPr>
                    <w:sz w:val="28"/>
                    <w:szCs w:val="28"/>
                  </w:rPr>
                  <w:t>Brina-Rose Vialpando</w:t>
                </w:r>
              </w:p>
              <w:p w14:paraId="068ACD45" w14:textId="77777777" w:rsidR="001E00BB" w:rsidRPr="00DF1355" w:rsidRDefault="001E00BB" w:rsidP="001E00BB">
                <w:pPr>
                  <w:pStyle w:val="NoSpacing"/>
                </w:pPr>
              </w:p>
              <w:p w14:paraId="62F34B4D" w14:textId="790C2614" w:rsidR="001E00BB" w:rsidRDefault="001E00BB" w:rsidP="00356105">
                <w:r>
                  <w:rPr>
                    <w:noProof/>
                  </w:rPr>
                  <mc:AlternateContent>
                    <mc:Choice Requires="wps">
                      <w:drawing>
                        <wp:inline distT="0" distB="0" distL="0" distR="0" wp14:anchorId="7D40E736" wp14:editId="3DF2F33C">
                          <wp:extent cx="609600" cy="152400"/>
                          <wp:effectExtent l="0" t="0" r="0" b="0"/>
                          <wp:docPr id="536912419" name="Rectangle 536912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7796EF" id="Rectangle 536912419"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2D8B8A6D" w14:textId="592A2302" w:rsidR="00404E43" w:rsidRPr="00554FC5" w:rsidRDefault="001E00BB" w:rsidP="00951998">
                <w:pPr>
                  <w:pStyle w:val="PhotoCaption"/>
                </w:pPr>
                <w:r w:rsidRPr="00951998">
                  <w:rPr>
                    <w:sz w:val="28"/>
                    <w:szCs w:val="28"/>
                  </w:rPr>
                  <w:t xml:space="preserve">As of April 17, 2025, the </w:t>
                </w:r>
                <w:r w:rsidR="001277DA" w:rsidRPr="00951998">
                  <w:rPr>
                    <w:sz w:val="28"/>
                    <w:szCs w:val="28"/>
                  </w:rPr>
                  <w:t>Tennessee</w:t>
                </w:r>
                <w:r w:rsidRPr="00951998">
                  <w:rPr>
                    <w:sz w:val="28"/>
                    <w:szCs w:val="28"/>
                  </w:rPr>
                  <w:t xml:space="preserve"> Titans hold the No. 1 pick in the NFL Draft. Quarterback Cam Ward</w:t>
                </w:r>
                <w:r w:rsidR="00951998">
                  <w:rPr>
                    <w:sz w:val="28"/>
                    <w:szCs w:val="28"/>
                  </w:rPr>
                  <w:t xml:space="preserve"> </w:t>
                </w:r>
                <w:r w:rsidRPr="00951998">
                  <w:rPr>
                    <w:sz w:val="28"/>
                    <w:szCs w:val="28"/>
                  </w:rPr>
                  <w:t>is the current favorite to be drafted first overall in the 2025 NFL Draft, overtaking early favorite Shedeur</w:t>
                </w:r>
                <w:r w:rsidR="00951998">
                  <w:rPr>
                    <w:sz w:val="28"/>
                    <w:szCs w:val="28"/>
                  </w:rPr>
                  <w:t xml:space="preserve"> </w:t>
                </w:r>
                <w:r w:rsidRPr="00951998">
                  <w:rPr>
                    <w:sz w:val="28"/>
                    <w:szCs w:val="28"/>
                  </w:rPr>
                  <w:t xml:space="preserve">Sanders. Ward's strong pre-draft process, including his impressive </w:t>
                </w:r>
                <w:r w:rsidR="00951998" w:rsidRPr="00951998">
                  <w:rPr>
                    <w:sz w:val="28"/>
                    <w:szCs w:val="28"/>
                  </w:rPr>
                  <w:t>performances</w:t>
                </w:r>
                <w:r w:rsidRPr="00951998">
                  <w:rPr>
                    <w:sz w:val="28"/>
                    <w:szCs w:val="28"/>
                  </w:rPr>
                  <w:t xml:space="preserve"> and interviews, have</w:t>
                </w:r>
                <w:r w:rsidR="00951998">
                  <w:rPr>
                    <w:sz w:val="28"/>
                    <w:szCs w:val="28"/>
                  </w:rPr>
                  <w:t xml:space="preserve"> </w:t>
                </w:r>
                <w:r w:rsidRPr="00951998">
                  <w:rPr>
                    <w:sz w:val="28"/>
                    <w:szCs w:val="28"/>
                  </w:rPr>
                  <w:t>boosted his stock.</w:t>
                </w:r>
              </w:p>
            </w:tc>
          </w:sdtContent>
        </w:sdt>
        <w:tc>
          <w:tcPr>
            <w:tcW w:w="4379" w:type="dxa"/>
            <w:gridSpan w:val="2"/>
            <w:vMerge/>
          </w:tcPr>
          <w:p w14:paraId="5D4A4645" w14:textId="77777777" w:rsidR="00CB5D3F" w:rsidRPr="0070044D" w:rsidRDefault="00CB5D3F" w:rsidP="0070044D">
            <w:pPr>
              <w:rPr>
                <w:rFonts w:ascii="Baskerville Old Face" w:eastAsia="Baskerville Old Face" w:hAnsi="Baskerville Old Face" w:cs="Times New Roman"/>
              </w:rPr>
            </w:pPr>
          </w:p>
        </w:tc>
      </w:tr>
      <w:tr w:rsidR="00CB5D3F" w:rsidRPr="0070044D" w14:paraId="00A49588"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3E1AE3F8" w14:textId="70AC7587" w:rsidR="003912CA" w:rsidRPr="00BF6852" w:rsidRDefault="003912CA" w:rsidP="00BA6AD0">
            <w:pPr>
              <w:pStyle w:val="AuthorName"/>
              <w:rPr>
                <w:color w:val="FF0000"/>
                <w:sz w:val="28"/>
                <w:szCs w:val="28"/>
              </w:rPr>
            </w:pPr>
            <w:r w:rsidRPr="00BF6852">
              <w:rPr>
                <w:color w:val="FF0000"/>
                <w:sz w:val="28"/>
                <w:szCs w:val="28"/>
              </w:rPr>
              <w:t>CAM WILL GO #1</w:t>
            </w:r>
          </w:p>
          <w:p w14:paraId="36E28C1A" w14:textId="3F65C3F2" w:rsidR="00BA6AD0" w:rsidRPr="00BF6852" w:rsidRDefault="003912CA" w:rsidP="00BA6AD0">
            <w:pPr>
              <w:pStyle w:val="AuthorName"/>
              <w:rPr>
                <w:color w:val="960723" w:themeColor="accent2" w:themeShade="80"/>
                <w:sz w:val="28"/>
                <w:szCs w:val="28"/>
              </w:rPr>
            </w:pPr>
            <w:r w:rsidRPr="00BF6852">
              <w:rPr>
                <w:color w:val="960723" w:themeColor="accent2" w:themeShade="80"/>
                <w:sz w:val="28"/>
                <w:szCs w:val="28"/>
              </w:rPr>
              <w:t>Leonidas “The guru” Martinez</w:t>
            </w:r>
          </w:p>
          <w:p w14:paraId="2C25A494" w14:textId="77777777" w:rsidR="00CB5D3F" w:rsidRPr="00DF1355" w:rsidRDefault="00CB5D3F" w:rsidP="00554FC5">
            <w:pPr>
              <w:pStyle w:val="NoSpacing"/>
            </w:pPr>
          </w:p>
          <w:p w14:paraId="3B278128" w14:textId="77777777" w:rsidR="00CB5D3F" w:rsidRDefault="00CB5D3F" w:rsidP="00554FC5">
            <w:r>
              <w:rPr>
                <w:noProof/>
              </w:rPr>
              <mc:AlternateContent>
                <mc:Choice Requires="wps">
                  <w:drawing>
                    <wp:inline distT="0" distB="0" distL="0" distR="0" wp14:anchorId="5DA7241D" wp14:editId="7021653E">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53BEC"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sz w:val="28"/>
                <w:szCs w:val="28"/>
              </w:rPr>
              <w:id w:val="-2125221532"/>
              <w:placeholder>
                <w:docPart w:val="001594ABE676472E942BDAE09DA6B326"/>
              </w:placeholder>
              <w15:appearance w15:val="hidden"/>
            </w:sdtPr>
            <w:sdtEndPr/>
            <w:sdtContent>
              <w:p w14:paraId="15CD5446" w14:textId="77777777" w:rsidR="00C1696B" w:rsidRDefault="00090437" w:rsidP="00090437">
                <w:pPr>
                  <w:rPr>
                    <w:sz w:val="28"/>
                    <w:szCs w:val="28"/>
                  </w:rPr>
                </w:pPr>
                <w:r w:rsidRPr="00090437">
                  <w:rPr>
                    <w:sz w:val="28"/>
                    <w:szCs w:val="28"/>
                  </w:rPr>
                  <w:t xml:space="preserve">Cam ward is 100% going to be the </w:t>
                </w:r>
                <w:r w:rsidR="003D5F44" w:rsidRPr="00090437">
                  <w:rPr>
                    <w:sz w:val="28"/>
                    <w:szCs w:val="28"/>
                  </w:rPr>
                  <w:t>first-round</w:t>
                </w:r>
                <w:r w:rsidRPr="00090437">
                  <w:rPr>
                    <w:sz w:val="28"/>
                    <w:szCs w:val="28"/>
                  </w:rPr>
                  <w:t xml:space="preserve"> draft pick</w:t>
                </w:r>
                <w:r w:rsidR="00430B5C">
                  <w:rPr>
                    <w:sz w:val="28"/>
                    <w:szCs w:val="28"/>
                  </w:rPr>
                  <w:t xml:space="preserve"> for</w:t>
                </w:r>
                <w:r w:rsidRPr="00090437">
                  <w:rPr>
                    <w:sz w:val="28"/>
                    <w:szCs w:val="28"/>
                  </w:rPr>
                  <w:t xml:space="preserve"> the </w:t>
                </w:r>
                <w:r w:rsidR="00430B5C">
                  <w:rPr>
                    <w:sz w:val="28"/>
                    <w:szCs w:val="28"/>
                  </w:rPr>
                  <w:t>Tennessee T</w:t>
                </w:r>
                <w:r w:rsidRPr="00090437">
                  <w:rPr>
                    <w:sz w:val="28"/>
                    <w:szCs w:val="28"/>
                  </w:rPr>
                  <w:t>itans</w:t>
                </w:r>
                <w:r w:rsidR="00430B5C">
                  <w:rPr>
                    <w:sz w:val="28"/>
                    <w:szCs w:val="28"/>
                  </w:rPr>
                  <w:t>!</w:t>
                </w:r>
                <w:r w:rsidRPr="00090437">
                  <w:rPr>
                    <w:sz w:val="28"/>
                    <w:szCs w:val="28"/>
                  </w:rPr>
                  <w:t xml:space="preserve"> </w:t>
                </w:r>
              </w:p>
              <w:p w14:paraId="165C252C" w14:textId="16F5AEAB" w:rsidR="00CB5D3F" w:rsidRPr="00B40DBB" w:rsidRDefault="00C1696B" w:rsidP="00090437">
                <w:pPr>
                  <w:rPr>
                    <w:sz w:val="28"/>
                    <w:szCs w:val="28"/>
                  </w:rPr>
                </w:pPr>
                <w:r>
                  <w:rPr>
                    <w:sz w:val="28"/>
                    <w:szCs w:val="28"/>
                  </w:rPr>
                  <w:t xml:space="preserve">     </w:t>
                </w:r>
                <w:r w:rsidRPr="00090437">
                  <w:rPr>
                    <w:sz w:val="28"/>
                    <w:szCs w:val="28"/>
                  </w:rPr>
                  <w:t>T</w:t>
                </w:r>
                <w:r w:rsidR="00090437" w:rsidRPr="00090437">
                  <w:rPr>
                    <w:sz w:val="28"/>
                    <w:szCs w:val="28"/>
                  </w:rPr>
                  <w:t xml:space="preserve">he </w:t>
                </w:r>
                <w:r w:rsidR="003D5F44">
                  <w:rPr>
                    <w:sz w:val="28"/>
                    <w:szCs w:val="28"/>
                  </w:rPr>
                  <w:t>T</w:t>
                </w:r>
                <w:r w:rsidR="00090437" w:rsidRPr="00090437">
                  <w:rPr>
                    <w:sz w:val="28"/>
                    <w:szCs w:val="28"/>
                  </w:rPr>
                  <w:t xml:space="preserve">itans need a </w:t>
                </w:r>
                <w:r w:rsidR="003D5F44">
                  <w:rPr>
                    <w:sz w:val="28"/>
                    <w:szCs w:val="28"/>
                  </w:rPr>
                  <w:t>Quarter</w:t>
                </w:r>
                <w:r w:rsidR="00090437" w:rsidRPr="00090437">
                  <w:rPr>
                    <w:sz w:val="28"/>
                    <w:szCs w:val="28"/>
                  </w:rPr>
                  <w:t>b</w:t>
                </w:r>
                <w:r w:rsidR="003D5F44">
                  <w:rPr>
                    <w:sz w:val="28"/>
                    <w:szCs w:val="28"/>
                  </w:rPr>
                  <w:t>ack</w:t>
                </w:r>
                <w:r>
                  <w:rPr>
                    <w:sz w:val="28"/>
                    <w:szCs w:val="28"/>
                  </w:rPr>
                  <w:t>,</w:t>
                </w:r>
                <w:r w:rsidR="00090437" w:rsidRPr="00090437">
                  <w:rPr>
                    <w:sz w:val="28"/>
                    <w:szCs w:val="28"/>
                  </w:rPr>
                  <w:t xml:space="preserve"> and </w:t>
                </w:r>
                <w:r>
                  <w:rPr>
                    <w:sz w:val="28"/>
                    <w:szCs w:val="28"/>
                  </w:rPr>
                  <w:t>C</w:t>
                </w:r>
                <w:r w:rsidR="00090437" w:rsidRPr="00090437">
                  <w:rPr>
                    <w:sz w:val="28"/>
                    <w:szCs w:val="28"/>
                  </w:rPr>
                  <w:t xml:space="preserve">am </w:t>
                </w:r>
                <w:r>
                  <w:rPr>
                    <w:sz w:val="28"/>
                    <w:szCs w:val="28"/>
                  </w:rPr>
                  <w:t>W</w:t>
                </w:r>
                <w:r w:rsidR="00090437" w:rsidRPr="00090437">
                  <w:rPr>
                    <w:sz w:val="28"/>
                    <w:szCs w:val="28"/>
                  </w:rPr>
                  <w:t>ard is</w:t>
                </w:r>
                <w:r>
                  <w:rPr>
                    <w:sz w:val="28"/>
                    <w:szCs w:val="28"/>
                  </w:rPr>
                  <w:t xml:space="preserve"> </w:t>
                </w:r>
                <w:r w:rsidR="00090437" w:rsidRPr="00090437">
                  <w:rPr>
                    <w:sz w:val="28"/>
                    <w:szCs w:val="28"/>
                  </w:rPr>
                  <w:t>pretty good</w:t>
                </w:r>
                <w:r w:rsidR="007D6DF0">
                  <w:rPr>
                    <w:sz w:val="28"/>
                    <w:szCs w:val="28"/>
                  </w:rPr>
                  <w:t>,</w:t>
                </w:r>
                <w:r w:rsidR="00090437" w:rsidRPr="00090437">
                  <w:rPr>
                    <w:sz w:val="28"/>
                    <w:szCs w:val="28"/>
                  </w:rPr>
                  <w:t xml:space="preserve"> </w:t>
                </w:r>
                <w:proofErr w:type="gramStart"/>
                <w:r w:rsidR="00090437" w:rsidRPr="00090437">
                  <w:rPr>
                    <w:sz w:val="28"/>
                    <w:szCs w:val="28"/>
                  </w:rPr>
                  <w:t>pretty solid</w:t>
                </w:r>
                <w:proofErr w:type="gramEnd"/>
                <w:r w:rsidR="007D6DF0">
                  <w:rPr>
                    <w:sz w:val="28"/>
                    <w:szCs w:val="28"/>
                  </w:rPr>
                  <w:t>,</w:t>
                </w:r>
                <w:r w:rsidR="00090437" w:rsidRPr="00090437">
                  <w:rPr>
                    <w:sz w:val="28"/>
                    <w:szCs w:val="28"/>
                  </w:rPr>
                  <w:t xml:space="preserve"> and </w:t>
                </w:r>
                <w:proofErr w:type="gramStart"/>
                <w:r w:rsidR="00090437" w:rsidRPr="00090437">
                  <w:rPr>
                    <w:sz w:val="28"/>
                    <w:szCs w:val="28"/>
                  </w:rPr>
                  <w:t>pretty calm</w:t>
                </w:r>
                <w:proofErr w:type="gramEnd"/>
                <w:r w:rsidR="00090437" w:rsidRPr="00090437">
                  <w:rPr>
                    <w:sz w:val="28"/>
                    <w:szCs w:val="28"/>
                  </w:rPr>
                  <w:t xml:space="preserve"> while playing</w:t>
                </w:r>
                <w:r w:rsidR="007D6DF0">
                  <w:rPr>
                    <w:sz w:val="28"/>
                    <w:szCs w:val="28"/>
                  </w:rPr>
                  <w:t>.</w:t>
                </w:r>
                <w:r w:rsidR="00090437" w:rsidRPr="00090437">
                  <w:rPr>
                    <w:sz w:val="28"/>
                    <w:szCs w:val="28"/>
                  </w:rPr>
                  <w:t xml:space="preserve"> </w:t>
                </w:r>
                <w:r w:rsidR="007D6DF0">
                  <w:rPr>
                    <w:sz w:val="28"/>
                    <w:szCs w:val="28"/>
                  </w:rPr>
                  <w:t>I’</w:t>
                </w:r>
                <w:r w:rsidR="00090437" w:rsidRPr="00090437">
                  <w:rPr>
                    <w:sz w:val="28"/>
                    <w:szCs w:val="28"/>
                  </w:rPr>
                  <w:t xml:space="preserve">m </w:t>
                </w:r>
                <w:r w:rsidR="00820940">
                  <w:rPr>
                    <w:sz w:val="28"/>
                    <w:szCs w:val="28"/>
                  </w:rPr>
                  <w:t>certain</w:t>
                </w:r>
                <w:r w:rsidR="00090437" w:rsidRPr="00090437">
                  <w:rPr>
                    <w:sz w:val="28"/>
                    <w:szCs w:val="28"/>
                  </w:rPr>
                  <w:t xml:space="preserve"> he’s going to be </w:t>
                </w:r>
                <w:r w:rsidR="00CE3BEF">
                  <w:rPr>
                    <w:sz w:val="28"/>
                    <w:szCs w:val="28"/>
                  </w:rPr>
                  <w:t>the first</w:t>
                </w:r>
                <w:r w:rsidR="00090437" w:rsidRPr="00090437">
                  <w:rPr>
                    <w:sz w:val="28"/>
                    <w:szCs w:val="28"/>
                  </w:rPr>
                  <w:t xml:space="preserve"> pick</w:t>
                </w:r>
                <w:r w:rsidR="00CE3BEF">
                  <w:rPr>
                    <w:sz w:val="28"/>
                    <w:szCs w:val="28"/>
                  </w:rPr>
                  <w:t xml:space="preserve">, overall. (and </w:t>
                </w:r>
                <w:r w:rsidR="00512241">
                  <w:rPr>
                    <w:sz w:val="28"/>
                    <w:szCs w:val="28"/>
                  </w:rPr>
                  <w:t>‘</w:t>
                </w:r>
                <w:r w:rsidR="00CE3BEF">
                  <w:rPr>
                    <w:sz w:val="28"/>
                    <w:szCs w:val="28"/>
                  </w:rPr>
                  <w:t>The Guru</w:t>
                </w:r>
                <w:r w:rsidR="00512241">
                  <w:rPr>
                    <w:sz w:val="28"/>
                    <w:szCs w:val="28"/>
                  </w:rPr>
                  <w:t>’</w:t>
                </w:r>
                <w:r w:rsidR="00CE3BEF">
                  <w:rPr>
                    <w:sz w:val="28"/>
                    <w:szCs w:val="28"/>
                  </w:rPr>
                  <w:t xml:space="preserve"> was right!)</w:t>
                </w:r>
              </w:p>
            </w:sdtContent>
          </w:sdt>
        </w:tc>
        <w:tc>
          <w:tcPr>
            <w:tcW w:w="4261" w:type="dxa"/>
            <w:vMerge/>
            <w:shd w:val="clear" w:color="auto" w:fill="auto"/>
            <w:tcMar>
              <w:top w:w="216" w:type="dxa"/>
              <w:left w:w="216" w:type="dxa"/>
              <w:right w:w="115" w:type="dxa"/>
            </w:tcMar>
          </w:tcPr>
          <w:p w14:paraId="680AC60C" w14:textId="77777777" w:rsidR="00CB5D3F" w:rsidRPr="0070044D" w:rsidRDefault="00CB5D3F" w:rsidP="0070044D">
            <w:pPr>
              <w:rPr>
                <w:rFonts w:eastAsia="Baskerville Old Face" w:cstheme="minorHAnsi"/>
              </w:rPr>
            </w:pPr>
          </w:p>
        </w:tc>
        <w:tc>
          <w:tcPr>
            <w:tcW w:w="4379" w:type="dxa"/>
            <w:gridSpan w:val="2"/>
            <w:vMerge/>
          </w:tcPr>
          <w:p w14:paraId="005CBBFD" w14:textId="77777777" w:rsidR="00CB5D3F" w:rsidRPr="0070044D" w:rsidRDefault="00CB5D3F" w:rsidP="0070044D">
            <w:pPr>
              <w:rPr>
                <w:rFonts w:ascii="Baskerville Old Face" w:eastAsia="Baskerville Old Face" w:hAnsi="Baskerville Old Face" w:cs="Times New Roman"/>
              </w:rPr>
            </w:pPr>
          </w:p>
        </w:tc>
      </w:tr>
      <w:tr w:rsidR="00CB5D3F" w:rsidRPr="0070044D" w14:paraId="2B88A8DA" w14:textId="77777777" w:rsidTr="00B12D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20" w:type="dxa"/>
            <w:gridSpan w:val="3"/>
            <w:vMerge/>
            <w:shd w:val="clear" w:color="auto" w:fill="auto"/>
            <w:tcMar>
              <w:top w:w="216" w:type="dxa"/>
              <w:left w:w="115" w:type="dxa"/>
              <w:right w:w="216" w:type="dxa"/>
            </w:tcMar>
          </w:tcPr>
          <w:p w14:paraId="450933DC" w14:textId="77777777" w:rsidR="00CB5D3F" w:rsidRPr="00B55667" w:rsidRDefault="00CB5D3F" w:rsidP="00A7373D">
            <w:pPr>
              <w:rPr>
                <w:rFonts w:asciiTheme="majorHAnsi" w:hAnsiTheme="majorHAnsi"/>
                <w:color w:val="F64668" w:themeColor="accent2"/>
                <w:sz w:val="32"/>
                <w:szCs w:val="32"/>
              </w:rPr>
            </w:pPr>
          </w:p>
        </w:tc>
        <w:tc>
          <w:tcPr>
            <w:tcW w:w="4261" w:type="dxa"/>
            <w:vMerge/>
            <w:shd w:val="clear" w:color="auto" w:fill="auto"/>
            <w:tcMar>
              <w:top w:w="216" w:type="dxa"/>
              <w:left w:w="216" w:type="dxa"/>
              <w:right w:w="115" w:type="dxa"/>
            </w:tcMar>
          </w:tcPr>
          <w:p w14:paraId="0D1762A4" w14:textId="77777777" w:rsidR="00CB5D3F" w:rsidRPr="0070044D" w:rsidRDefault="00CB5D3F" w:rsidP="0070044D">
            <w:pPr>
              <w:rPr>
                <w:rFonts w:eastAsia="Baskerville Old Face" w:cstheme="minorHAnsi"/>
              </w:rPr>
            </w:pPr>
          </w:p>
        </w:tc>
        <w:tc>
          <w:tcPr>
            <w:tcW w:w="4379" w:type="dxa"/>
            <w:gridSpan w:val="2"/>
            <w:tcMar>
              <w:left w:w="216" w:type="dxa"/>
              <w:right w:w="115" w:type="dxa"/>
            </w:tcMar>
            <w:vAlign w:val="center"/>
          </w:tcPr>
          <w:p w14:paraId="552FF2F6" w14:textId="02153143" w:rsidR="00CB5D3F" w:rsidRPr="00554FC5" w:rsidRDefault="00BD3552" w:rsidP="00554FC5">
            <w:pPr>
              <w:pStyle w:val="PhotoCaption"/>
            </w:pPr>
            <w:sdt>
              <w:sdtPr>
                <w:id w:val="-1917933335"/>
                <w:placeholder>
                  <w:docPart w:val="159B7F1C34C94A819BCC89467CBF35AE"/>
                </w:placeholder>
                <w15:appearance w15:val="hidden"/>
              </w:sdtPr>
              <w:sdtEndPr/>
              <w:sdtContent>
                <w:r w:rsidR="00B93C9B">
                  <w:t>Photo image/Scorpion Tales Staff</w:t>
                </w:r>
                <w:r w:rsidR="00B12D99">
                  <w:t>/all rights reserved</w:t>
                </w:r>
              </w:sdtContent>
            </w:sdt>
            <w:r w:rsidR="00554FC5" w:rsidRPr="00554FC5">
              <w:t xml:space="preserve"> </w:t>
            </w:r>
          </w:p>
        </w:tc>
      </w:tr>
      <w:tr w:rsidR="0070044D" w:rsidRPr="0070044D" w14:paraId="22B8715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34C272BC" w14:textId="77777777" w:rsidR="0070044D" w:rsidRPr="0070044D" w:rsidRDefault="0070044D" w:rsidP="00554FC5">
            <w:pPr>
              <w:pStyle w:val="NoSpacing"/>
              <w:rPr>
                <w:rFonts w:eastAsia="Baskerville Old Face"/>
                <w:noProof/>
              </w:rPr>
            </w:pPr>
          </w:p>
        </w:tc>
      </w:tr>
      <w:tr w:rsidR="0070044D" w:rsidRPr="0070044D" w14:paraId="6100C78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65506896" w14:textId="63A71456" w:rsidR="00802E21" w:rsidRPr="00802E21" w:rsidRDefault="00802E21" w:rsidP="00802E21">
            <w:pPr>
              <w:spacing w:after="160" w:line="259" w:lineRule="auto"/>
              <w:rPr>
                <w:rFonts w:asciiTheme="majorHAnsi" w:hAnsiTheme="majorHAnsi"/>
                <w:color w:val="FFFFFF" w:themeColor="background1"/>
                <w:sz w:val="72"/>
              </w:rPr>
            </w:pPr>
            <w:r w:rsidRPr="00802E21">
              <w:rPr>
                <w:rFonts w:asciiTheme="majorHAnsi" w:hAnsiTheme="majorHAnsi"/>
                <w:color w:val="FFFFFF" w:themeColor="background1"/>
                <w:sz w:val="72"/>
              </w:rPr>
              <w:t>George Crum –</w:t>
            </w:r>
            <w:r w:rsidR="0031774D">
              <w:rPr>
                <w:rFonts w:asciiTheme="majorHAnsi" w:hAnsiTheme="majorHAnsi"/>
                <w:color w:val="FFFFFF" w:themeColor="background1"/>
                <w:sz w:val="72"/>
              </w:rPr>
              <w:t xml:space="preserve"> a “crummy” guy invents</w:t>
            </w:r>
            <w:r w:rsidRPr="00802E21">
              <w:rPr>
                <w:rFonts w:asciiTheme="majorHAnsi" w:hAnsiTheme="majorHAnsi"/>
                <w:color w:val="FFFFFF" w:themeColor="background1"/>
                <w:sz w:val="72"/>
              </w:rPr>
              <w:t xml:space="preserve"> Potato Chips</w:t>
            </w:r>
          </w:p>
          <w:p w14:paraId="00F20D9C" w14:textId="77898DD0" w:rsidR="0070044D" w:rsidRPr="00733BCE" w:rsidRDefault="0070044D" w:rsidP="00620800">
            <w:pPr>
              <w:spacing w:after="160" w:line="259" w:lineRule="auto"/>
            </w:pPr>
          </w:p>
        </w:tc>
      </w:tr>
      <w:tr w:rsidR="00802E21" w:rsidRPr="0070044D" w14:paraId="3FCC71F4"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75F3662D" w14:textId="5A73E28C" w:rsidR="00802E21" w:rsidRPr="0070044D" w:rsidRDefault="00871511" w:rsidP="00802E21">
            <w:pPr>
              <w:pStyle w:val="NoSpacing"/>
              <w:rPr>
                <w:rFonts w:eastAsia="Baskerville Old Face"/>
              </w:rPr>
            </w:pPr>
            <w:r w:rsidRPr="005464FB">
              <w:rPr>
                <w:rFonts w:eastAsia="Baskerville Old Face"/>
                <w:color w:val="960723" w:themeColor="accent2" w:themeShade="80"/>
              </w:rPr>
              <w:t xml:space="preserve">Scorpion Tales Historical Research </w:t>
            </w:r>
            <w:r w:rsidR="00AE5DB2">
              <w:rPr>
                <w:rFonts w:eastAsia="Baskerville Old Face"/>
                <w:color w:val="960723" w:themeColor="accent2" w:themeShade="80"/>
              </w:rPr>
              <w:t>Society</w:t>
            </w:r>
          </w:p>
        </w:tc>
        <w:tc>
          <w:tcPr>
            <w:tcW w:w="2263" w:type="dxa"/>
            <w:gridSpan w:val="2"/>
            <w:shd w:val="clear" w:color="auto" w:fill="4185DF" w:themeFill="accent1"/>
          </w:tcPr>
          <w:p w14:paraId="633F2530" w14:textId="00E3D5C0" w:rsidR="00802E21" w:rsidRPr="005464FB" w:rsidRDefault="00874673" w:rsidP="00802E21">
            <w:pPr>
              <w:pStyle w:val="NoSpacing"/>
              <w:rPr>
                <w:rFonts w:ascii="Baskerville Old Face" w:eastAsia="Baskerville Old Face" w:hAnsi="Baskerville Old Face" w:cs="Times New Roman"/>
                <w:color w:val="FFFFFF" w:themeColor="background1"/>
                <w:sz w:val="28"/>
                <w:szCs w:val="28"/>
              </w:rPr>
            </w:pPr>
            <w:r w:rsidRPr="005464FB">
              <w:rPr>
                <w:rFonts w:ascii="Baskerville Old Face" w:eastAsia="Baskerville Old Face" w:hAnsi="Baskerville Old Face" w:cs="Times New Roman"/>
                <w:color w:val="FFFFFF" w:themeColor="background1"/>
                <w:sz w:val="28"/>
                <w:szCs w:val="28"/>
              </w:rPr>
              <w:t>The History of a Weimer Favorite!</w:t>
            </w:r>
          </w:p>
        </w:tc>
        <w:tc>
          <w:tcPr>
            <w:tcW w:w="4261" w:type="dxa"/>
            <w:vMerge w:val="restart"/>
            <w:shd w:val="clear" w:color="auto" w:fill="4185DF" w:themeFill="accent1"/>
            <w:tcMar>
              <w:top w:w="144" w:type="dxa"/>
              <w:left w:w="115" w:type="dxa"/>
              <w:bottom w:w="0" w:type="dxa"/>
              <w:right w:w="115" w:type="dxa"/>
            </w:tcMar>
          </w:tcPr>
          <w:p w14:paraId="057E7714" w14:textId="71A17E12" w:rsidR="001C4551" w:rsidRPr="00802E21" w:rsidRDefault="000C044D" w:rsidP="001C4551">
            <w:pPr>
              <w:spacing w:after="160" w:line="259" w:lineRule="auto"/>
              <w:rPr>
                <w:rFonts w:asciiTheme="majorHAnsi" w:hAnsiTheme="majorHAnsi"/>
                <w:color w:val="FFFFFF" w:themeColor="background1"/>
                <w:sz w:val="72"/>
              </w:rPr>
            </w:pPr>
            <w:r w:rsidRPr="00802E21">
              <w:rPr>
                <w:rFonts w:asciiTheme="majorHAnsi" w:hAnsiTheme="majorHAnsi"/>
                <w:color w:val="FFFFFF" w:themeColor="background1"/>
                <w:sz w:val="32"/>
                <w:szCs w:val="32"/>
              </w:rPr>
              <w:t>After a customer</w:t>
            </w:r>
            <w:r w:rsidRPr="00802E21">
              <w:rPr>
                <w:rFonts w:asciiTheme="majorHAnsi" w:hAnsiTheme="majorHAnsi"/>
                <w:color w:val="FFFFFF" w:themeColor="background1"/>
                <w:sz w:val="72"/>
              </w:rPr>
              <w:t xml:space="preserve"> </w:t>
            </w:r>
            <w:r w:rsidRPr="00802E21">
              <w:rPr>
                <w:rFonts w:asciiTheme="majorHAnsi" w:hAnsiTheme="majorHAnsi"/>
                <w:color w:val="FFFFFF" w:themeColor="background1"/>
                <w:sz w:val="32"/>
                <w:szCs w:val="32"/>
              </w:rPr>
              <w:t xml:space="preserve">complained about thick </w:t>
            </w:r>
            <w:r w:rsidR="00722B74" w:rsidRPr="00802E21">
              <w:rPr>
                <w:rFonts w:asciiTheme="majorHAnsi" w:hAnsiTheme="majorHAnsi"/>
                <w:color w:val="FFFFFF" w:themeColor="background1"/>
                <w:sz w:val="32"/>
                <w:szCs w:val="32"/>
              </w:rPr>
              <w:t>French</w:t>
            </w:r>
            <w:r w:rsidRPr="00802E21">
              <w:rPr>
                <w:rFonts w:asciiTheme="majorHAnsi" w:hAnsiTheme="majorHAnsi"/>
                <w:color w:val="FFFFFF" w:themeColor="background1"/>
                <w:sz w:val="32"/>
                <w:szCs w:val="32"/>
              </w:rPr>
              <w:t xml:space="preserve"> fries, Crum sliced potatoes paper-thin </w:t>
            </w:r>
            <w:r w:rsidR="001C4551" w:rsidRPr="00802E21">
              <w:rPr>
                <w:rFonts w:asciiTheme="majorHAnsi" w:hAnsiTheme="majorHAnsi"/>
                <w:color w:val="FFFFFF" w:themeColor="background1"/>
                <w:sz w:val="32"/>
                <w:szCs w:val="32"/>
              </w:rPr>
              <w:t>and fried them</w:t>
            </w:r>
            <w:r w:rsidR="001C4551" w:rsidRPr="00802E21">
              <w:rPr>
                <w:rFonts w:asciiTheme="majorHAnsi" w:hAnsiTheme="majorHAnsi"/>
                <w:color w:val="FFFFFF" w:themeColor="background1"/>
                <w:sz w:val="72"/>
              </w:rPr>
              <w:t xml:space="preserve"> </w:t>
            </w:r>
            <w:r w:rsidR="001C4551" w:rsidRPr="00802E21">
              <w:rPr>
                <w:rFonts w:asciiTheme="majorHAnsi" w:hAnsiTheme="majorHAnsi"/>
                <w:color w:val="FFFFFF" w:themeColor="background1"/>
                <w:sz w:val="32"/>
                <w:szCs w:val="32"/>
              </w:rPr>
              <w:t xml:space="preserve">until crisp as a joke. </w:t>
            </w:r>
          </w:p>
          <w:p w14:paraId="12ACAD09" w14:textId="6E65D0F4" w:rsidR="00802E21" w:rsidRPr="00AB28E3" w:rsidRDefault="00620800" w:rsidP="00802E21">
            <w:pPr>
              <w:pStyle w:val="WhiteBodyCopy"/>
              <w:rPr>
                <w:rFonts w:eastAsia="Baskerville Old Face"/>
              </w:rPr>
            </w:pPr>
            <w:r w:rsidRPr="00802E21">
              <w:rPr>
                <w:rFonts w:asciiTheme="majorHAnsi" w:hAnsiTheme="majorHAnsi"/>
                <w:sz w:val="32"/>
                <w:szCs w:val="32"/>
              </w:rPr>
              <w:t xml:space="preserve">The customers loved them, and “Saratoga Chips” </w:t>
            </w:r>
          </w:p>
        </w:tc>
        <w:tc>
          <w:tcPr>
            <w:tcW w:w="4379" w:type="dxa"/>
            <w:gridSpan w:val="2"/>
            <w:vMerge w:val="restart"/>
            <w:shd w:val="clear" w:color="auto" w:fill="4185DF" w:themeFill="accent1"/>
            <w:tcMar>
              <w:top w:w="144" w:type="dxa"/>
              <w:left w:w="115" w:type="dxa"/>
              <w:bottom w:w="0" w:type="dxa"/>
              <w:right w:w="288" w:type="dxa"/>
            </w:tcMar>
          </w:tcPr>
          <w:p w14:paraId="43E12F28" w14:textId="77777777" w:rsidR="00874673" w:rsidRDefault="00874673" w:rsidP="00802E21">
            <w:pPr>
              <w:pStyle w:val="WhiteBodyCopy"/>
              <w:rPr>
                <w:rFonts w:asciiTheme="majorHAnsi" w:hAnsiTheme="majorHAnsi"/>
                <w:sz w:val="32"/>
                <w:szCs w:val="32"/>
              </w:rPr>
            </w:pPr>
            <w:r w:rsidRPr="00802E21">
              <w:rPr>
                <w:rFonts w:asciiTheme="majorHAnsi" w:hAnsiTheme="majorHAnsi"/>
                <w:sz w:val="32"/>
                <w:szCs w:val="32"/>
              </w:rPr>
              <w:t xml:space="preserve">became a popular menu item at the restaurant. </w:t>
            </w:r>
          </w:p>
          <w:p w14:paraId="7E8141F6" w14:textId="5B43675D" w:rsidR="00802E21" w:rsidRPr="007206E7" w:rsidRDefault="000C044D" w:rsidP="00802E21">
            <w:pPr>
              <w:pStyle w:val="WhiteBodyCopy"/>
              <w:rPr>
                <w:rFonts w:asciiTheme="majorHAnsi" w:eastAsia="Baskerville Old Face" w:hAnsiTheme="majorHAnsi"/>
                <w:sz w:val="28"/>
                <w:szCs w:val="28"/>
              </w:rPr>
            </w:pPr>
            <w:r w:rsidRPr="00802E21">
              <w:rPr>
                <w:rFonts w:asciiTheme="majorHAnsi" w:hAnsiTheme="majorHAnsi"/>
                <w:sz w:val="32"/>
                <w:szCs w:val="32"/>
              </w:rPr>
              <w:t>Word of the crispy potatoes spread, and eventually, potato chips became one of America’s favorite snacks.</w:t>
            </w:r>
          </w:p>
        </w:tc>
      </w:tr>
      <w:tr w:rsidR="00802E21" w:rsidRPr="0070044D" w14:paraId="4C945E7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213C7396" w14:textId="044697E4" w:rsidR="00802E21" w:rsidRPr="00AB28E3" w:rsidRDefault="00620800" w:rsidP="001C4551">
            <w:pPr>
              <w:spacing w:after="160" w:line="259" w:lineRule="auto"/>
              <w:rPr>
                <w:rFonts w:eastAsia="Baskerville Old Face"/>
              </w:rPr>
            </w:pPr>
            <w:r w:rsidRPr="00802E21">
              <w:rPr>
                <w:rFonts w:asciiTheme="majorHAnsi" w:hAnsiTheme="majorHAnsi"/>
                <w:color w:val="FFFFFF" w:themeColor="background1"/>
                <w:sz w:val="32"/>
                <w:szCs w:val="32"/>
              </w:rPr>
              <w:t xml:space="preserve">George Crum was a chef at Moon’s Lake House in Saratoga Springs, New York, who created potato chips by accident in 1853. </w:t>
            </w:r>
          </w:p>
        </w:tc>
        <w:tc>
          <w:tcPr>
            <w:tcW w:w="4261" w:type="dxa"/>
            <w:vMerge/>
            <w:shd w:val="clear" w:color="auto" w:fill="4185DF" w:themeFill="accent1"/>
            <w:tcMar>
              <w:top w:w="288" w:type="dxa"/>
              <w:left w:w="115" w:type="dxa"/>
              <w:bottom w:w="288" w:type="dxa"/>
              <w:right w:w="115" w:type="dxa"/>
            </w:tcMar>
          </w:tcPr>
          <w:p w14:paraId="272B0215" w14:textId="77777777" w:rsidR="00802E21" w:rsidRPr="00D50CD1" w:rsidRDefault="00802E21" w:rsidP="00802E21">
            <w:pPr>
              <w:rPr>
                <w:rFonts w:asciiTheme="majorHAnsi" w:hAnsiTheme="majorHAnsi"/>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37FBA922" w14:textId="77777777" w:rsidR="00802E21" w:rsidRPr="004D7C5A" w:rsidRDefault="00802E21" w:rsidP="00802E21">
            <w:pPr>
              <w:pStyle w:val="WhiteBodyCopy"/>
              <w:rPr>
                <w:rFonts w:eastAsia="Baskerville Old Face"/>
              </w:rPr>
            </w:pPr>
          </w:p>
        </w:tc>
      </w:tr>
      <w:tr w:rsidR="00351DA2" w:rsidRPr="0070044D" w14:paraId="45E94EBE"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72F897ED" w14:textId="77777777" w:rsidR="00351DA2" w:rsidRPr="004D7C5A" w:rsidRDefault="00351DA2" w:rsidP="00AB28E3">
            <w:pPr>
              <w:pStyle w:val="Footer"/>
            </w:pPr>
            <w:r>
              <w:t xml:space="preserve">Page </w:t>
            </w:r>
            <w:r w:rsidR="00AB28E3">
              <w:fldChar w:fldCharType="begin"/>
            </w:r>
            <w:r w:rsidR="00AB28E3">
              <w:instrText xml:space="preserve"> PAGE   \* MERGEFORMAT </w:instrText>
            </w:r>
            <w:r w:rsidR="00AB28E3">
              <w:fldChar w:fldCharType="separate"/>
            </w:r>
            <w:r w:rsidR="00226033">
              <w:rPr>
                <w:noProof/>
              </w:rPr>
              <w:t>2</w:t>
            </w:r>
            <w:r w:rsidR="00AB28E3">
              <w:rPr>
                <w:noProof/>
              </w:rPr>
              <w:fldChar w:fldCharType="end"/>
            </w:r>
          </w:p>
        </w:tc>
      </w:tr>
    </w:tbl>
    <w:p w14:paraId="227E9B61" w14:textId="77777777" w:rsidR="008329ED" w:rsidRDefault="008329ED"/>
    <w:p w14:paraId="6E1B8F3C" w14:textId="77777777" w:rsidR="0063237B" w:rsidRDefault="0063237B">
      <w:pPr>
        <w:sectPr w:rsidR="0063237B" w:rsidSect="00C311CE">
          <w:pgSz w:w="15840" w:h="24480" w:code="3"/>
          <w:pgMar w:top="1008" w:right="1440" w:bottom="0" w:left="1440" w:header="720" w:footer="432" w:gutter="0"/>
          <w:cols w:space="720"/>
          <w:docGrid w:linePitch="360"/>
        </w:sectPr>
      </w:pPr>
    </w:p>
    <w:p w14:paraId="7084A066" w14:textId="77777777" w:rsidR="007E35B0" w:rsidRDefault="007E35B0"/>
    <w:tbl>
      <w:tblPr>
        <w:tblStyle w:val="TableGrid1"/>
        <w:tblW w:w="5000" w:type="pct"/>
        <w:tblLayout w:type="fixed"/>
        <w:tblLook w:val="04A0" w:firstRow="1" w:lastRow="0" w:firstColumn="1" w:lastColumn="0" w:noHBand="0" w:noVBand="1"/>
      </w:tblPr>
      <w:tblGrid>
        <w:gridCol w:w="3600"/>
        <w:gridCol w:w="990"/>
        <w:gridCol w:w="3991"/>
        <w:gridCol w:w="779"/>
        <w:gridCol w:w="3600"/>
      </w:tblGrid>
      <w:tr w:rsidR="00A70941" w:rsidRPr="0070044D" w14:paraId="06B6A660" w14:textId="77777777" w:rsidTr="00CA5525">
        <w:trPr>
          <w:trHeight w:val="864"/>
        </w:trPr>
        <w:tc>
          <w:tcPr>
            <w:tcW w:w="3600" w:type="dxa"/>
            <w:tcBorders>
              <w:top w:val="nil"/>
              <w:left w:val="nil"/>
              <w:bottom w:val="nil"/>
              <w:right w:val="nil"/>
            </w:tcBorders>
            <w:shd w:val="clear" w:color="auto" w:fill="F64668" w:themeFill="accent2"/>
            <w:vAlign w:val="center"/>
          </w:tcPr>
          <w:p w14:paraId="29037721" w14:textId="77777777" w:rsidR="00A70941" w:rsidRPr="00554FC5" w:rsidRDefault="00BD3552" w:rsidP="000A3F81">
            <w:pPr>
              <w:pStyle w:val="HeaderSmallText"/>
            </w:pPr>
            <w:sdt>
              <w:sdtPr>
                <w:id w:val="455916336"/>
                <w:placeholder>
                  <w:docPart w:val="2228A130E995456FA8E10B056A5DFC8D"/>
                </w:placeholder>
                <w15:appearance w15:val="hidden"/>
              </w:sdtPr>
              <w:sdtEndPr/>
              <w:sdtContent>
                <w:r w:rsidR="00A70941">
                  <w:t>April</w:t>
                </w:r>
              </w:sdtContent>
            </w:sdt>
            <w:r w:rsidR="00A70941" w:rsidRPr="00554FC5">
              <w:t xml:space="preserve"> </w:t>
            </w:r>
          </w:p>
        </w:tc>
        <w:tc>
          <w:tcPr>
            <w:tcW w:w="5760" w:type="dxa"/>
            <w:gridSpan w:val="3"/>
            <w:tcBorders>
              <w:top w:val="nil"/>
              <w:left w:val="nil"/>
              <w:bottom w:val="nil"/>
              <w:right w:val="nil"/>
            </w:tcBorders>
            <w:shd w:val="clear" w:color="auto" w:fill="F64668" w:themeFill="accent2"/>
            <w:vAlign w:val="center"/>
          </w:tcPr>
          <w:p w14:paraId="04FDFF43" w14:textId="77777777" w:rsidR="00A70941" w:rsidRPr="00554FC5" w:rsidRDefault="00BD3552" w:rsidP="000A3F81">
            <w:pPr>
              <w:pStyle w:val="HeaderNewspaperName"/>
            </w:pPr>
            <w:sdt>
              <w:sdtPr>
                <w:id w:val="-2069411590"/>
                <w:placeholder>
                  <w:docPart w:val="F623A418E15E4447834961F39D6E4AB3"/>
                </w:placeholder>
                <w15:appearance w15:val="hidden"/>
              </w:sdtPr>
              <w:sdtEndPr/>
              <w:sdtContent>
                <w:r w:rsidR="00A70941">
                  <w:t>Scorpion Tales</w:t>
                </w:r>
              </w:sdtContent>
            </w:sdt>
            <w:r w:rsidR="00A70941" w:rsidRPr="00554FC5">
              <w:t xml:space="preserve"> </w:t>
            </w:r>
          </w:p>
        </w:tc>
        <w:tc>
          <w:tcPr>
            <w:tcW w:w="3600" w:type="dxa"/>
            <w:tcBorders>
              <w:top w:val="nil"/>
              <w:left w:val="nil"/>
              <w:bottom w:val="nil"/>
              <w:right w:val="nil"/>
            </w:tcBorders>
            <w:shd w:val="clear" w:color="auto" w:fill="F64668" w:themeFill="accent2"/>
            <w:vAlign w:val="center"/>
          </w:tcPr>
          <w:p w14:paraId="1F3671C0" w14:textId="77777777" w:rsidR="00A70941" w:rsidRPr="0070044D" w:rsidRDefault="00BD3552" w:rsidP="000A3F81">
            <w:pPr>
              <w:pStyle w:val="HeaderSmallText"/>
            </w:pPr>
            <w:sdt>
              <w:sdtPr>
                <w:id w:val="-71518403"/>
                <w:placeholder>
                  <w:docPart w:val="09968065D7184457ACDE5A37576F24A8"/>
                </w:placeholder>
                <w15:appearance w15:val="hidden"/>
              </w:sdtPr>
              <w:sdtEndPr/>
              <w:sdtContent>
                <w:r w:rsidR="00A70941">
                  <w:t>Issue 8, vol. 2</w:t>
                </w:r>
              </w:sdtContent>
            </w:sdt>
            <w:r w:rsidR="00A70941">
              <w:t xml:space="preserve"> </w:t>
            </w:r>
          </w:p>
        </w:tc>
      </w:tr>
      <w:tr w:rsidR="00A70941" w:rsidRPr="0070044D" w14:paraId="6F823581"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5"/>
            <w:tcMar>
              <w:top w:w="0" w:type="dxa"/>
              <w:left w:w="115" w:type="dxa"/>
              <w:right w:w="115" w:type="dxa"/>
            </w:tcMar>
            <w:vAlign w:val="center"/>
          </w:tcPr>
          <w:p w14:paraId="28195943" w14:textId="77777777" w:rsidR="00A70941" w:rsidRPr="0070044D" w:rsidRDefault="00A70941" w:rsidP="000A3F81">
            <w:pPr>
              <w:pStyle w:val="NoSpacing"/>
              <w:rPr>
                <w:rFonts w:eastAsia="Baskerville Old Face"/>
              </w:rPr>
            </w:pPr>
          </w:p>
        </w:tc>
      </w:tr>
      <w:tr w:rsidR="00A70941" w:rsidRPr="0070044D" w14:paraId="3CA74DFC"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3"/>
            <w:tcMar>
              <w:left w:w="0" w:type="dxa"/>
              <w:right w:w="0" w:type="dxa"/>
            </w:tcMar>
          </w:tcPr>
          <w:p w14:paraId="714B91B8" w14:textId="77777777" w:rsidR="00A70941" w:rsidRPr="0070044D" w:rsidRDefault="00A70941" w:rsidP="000A3F81">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701248" behindDoc="0" locked="0" layoutInCell="1" allowOverlap="1" wp14:anchorId="53EAA3FC" wp14:editId="6BA1EA56">
                      <wp:simplePos x="0" y="0"/>
                      <wp:positionH relativeFrom="column">
                        <wp:posOffset>-38100</wp:posOffset>
                      </wp:positionH>
                      <wp:positionV relativeFrom="paragraph">
                        <wp:posOffset>3238294</wp:posOffset>
                      </wp:positionV>
                      <wp:extent cx="5449824" cy="57150"/>
                      <wp:effectExtent l="0" t="0" r="0" b="0"/>
                      <wp:wrapNone/>
                      <wp:docPr id="1723837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49824" cy="57150"/>
                              </a:xfrm>
                              <a:prstGeom prst="rect">
                                <a:avLst/>
                              </a:prstGeom>
                              <a:solidFill>
                                <a:schemeClr val="accent1"/>
                              </a:solidFill>
                              <a:ln w="9525">
                                <a:noFill/>
                                <a:miter lim="800000"/>
                                <a:headEnd/>
                                <a:tailEnd/>
                              </a:ln>
                            </wps:spPr>
                            <wps:txbx>
                              <w:txbxContent>
                                <w:p w14:paraId="17D57953" w14:textId="77777777" w:rsidR="00A70941" w:rsidRPr="00554FC5" w:rsidRDefault="00BD3552" w:rsidP="00A70941">
                                  <w:pPr>
                                    <w:pStyle w:val="WhiteArticleTitle"/>
                                  </w:pPr>
                                  <w:sdt>
                                    <w:sdtPr>
                                      <w:id w:val="-2016137802"/>
                                      <w:showingPlcHdr/>
                                      <w15:appearance w15:val="hidden"/>
                                    </w:sdtPr>
                                    <w:sdtEndPr/>
                                    <w:sdtContent>
                                      <w:r w:rsidR="00A70941" w:rsidRPr="00554FC5">
                                        <w:t>The latest news story</w:t>
                                      </w:r>
                                    </w:sdtContent>
                                  </w:sdt>
                                </w:p>
                                <w:p w14:paraId="739C2570" w14:textId="77777777" w:rsidR="00A70941" w:rsidRPr="00554FC5" w:rsidRDefault="00BD3552" w:rsidP="00A70941">
                                  <w:pPr>
                                    <w:pStyle w:val="WhiteArticleSubtitle"/>
                                  </w:pPr>
                                  <w:sdt>
                                    <w:sdtPr>
                                      <w:id w:val="-321044656"/>
                                      <w:showingPlcHdr/>
                                      <w15:appearance w15:val="hidden"/>
                                    </w:sdtPr>
                                    <w:sdtEndPr/>
                                    <w:sdtContent>
                                      <w:r w:rsidR="00A70941" w:rsidRPr="00554FC5">
                                        <w:t>See what’s new today</w:t>
                                      </w:r>
                                    </w:sdtContent>
                                  </w:sdt>
                                  <w:r w:rsidR="00A70941"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EAA3FC" id="_x0000_s1034" type="#_x0000_t202" style="position:absolute;margin-left:-3pt;margin-top:255pt;width:429.1pt;height:4.5pt;flip:y;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" fillcolor="#4185df [3204]" stroked="f">
                      <v:textbox>
                        <w:txbxContent>
                          <w:p w14:paraId="17D57953" w14:textId="77777777" w:rsidR="00A70941" w:rsidRPr="00554FC5" w:rsidRDefault="00A70941" w:rsidP="00A70941">
                            <w:pPr>
                              <w:pStyle w:val="WhiteArticleTitle"/>
                            </w:pPr>
                            <w:sdt>
                              <w:sdtPr>
                                <w:id w:val="-2016137802"/>
                                <w:showingPlcHdr/>
                                <w15:appearance w15:val="hidden"/>
                              </w:sdtPr>
                              <w:sdtContent>
                                <w:r w:rsidRPr="00554FC5">
                                  <w:t>The latest news story</w:t>
                                </w:r>
                              </w:sdtContent>
                            </w:sdt>
                          </w:p>
                          <w:p w14:paraId="739C2570" w14:textId="77777777" w:rsidR="00A70941" w:rsidRPr="00554FC5" w:rsidRDefault="00A70941" w:rsidP="00A70941">
                            <w:pPr>
                              <w:pStyle w:val="WhiteArticleSubtitle"/>
                            </w:pPr>
                            <w:sdt>
                              <w:sdtPr>
                                <w:id w:val="-321044656"/>
                                <w:showingPlcHdr/>
                                <w15:appearance w15:val="hidden"/>
                              </w:sdtPr>
                              <w:sdtContent>
                                <w:r w:rsidRPr="00554FC5">
                                  <w:t>See what’s new today</w:t>
                                </w:r>
                              </w:sdtContent>
                            </w:sdt>
                            <w:r w:rsidRPr="00554FC5">
                              <w:t xml:space="preserve"> </w:t>
                            </w:r>
                          </w:p>
                        </w:txbxContent>
                      </v:textbox>
                    </v:shape>
                  </w:pict>
                </mc:Fallback>
              </mc:AlternateContent>
            </w:r>
            <w:r>
              <w:rPr>
                <w:rFonts w:ascii="Baskerville Old Face" w:eastAsia="Baskerville Old Face" w:hAnsi="Baskerville Old Face" w:cs="Times New Roman"/>
                <w:noProof/>
              </w:rPr>
              <mc:AlternateContent>
                <mc:Choice Requires="wpg">
                  <w:drawing>
                    <wp:inline distT="0" distB="0" distL="0" distR="0" wp14:anchorId="3DA7E5BF" wp14:editId="165279BC">
                      <wp:extent cx="5401945" cy="3838575"/>
                      <wp:effectExtent l="0" t="0" r="8255" b="9525"/>
                      <wp:docPr id="873067878" name="Group 4"/>
                      <wp:cNvGraphicFramePr/>
                      <a:graphic xmlns:a="http://schemas.openxmlformats.org/drawingml/2006/main">
                        <a:graphicData uri="http://schemas.microsoft.com/office/word/2010/wordprocessingGroup">
                          <wpg:wgp>
                            <wpg:cNvGrpSpPr/>
                            <wpg:grpSpPr>
                              <a:xfrm>
                                <a:off x="0" y="0"/>
                                <a:ext cx="5401945" cy="3838575"/>
                                <a:chOff x="0" y="26283"/>
                                <a:chExt cx="5120640" cy="3838575"/>
                              </a:xfrm>
                            </wpg:grpSpPr>
                            <pic:pic xmlns:pic="http://schemas.openxmlformats.org/drawingml/2006/picture">
                              <pic:nvPicPr>
                                <pic:cNvPr id="1979526121" name="Picture 6"/>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pic:blipFill>
                              <pic:spPr bwMode="auto">
                                <a:xfrm>
                                  <a:off x="776495" y="26283"/>
                                  <a:ext cx="3567649" cy="3292614"/>
                                </a:xfrm>
                                <a:prstGeom prst="rect">
                                  <a:avLst/>
                                </a:prstGeom>
                                <a:ln>
                                  <a:noFill/>
                                </a:ln>
                                <a:extLst>
                                  <a:ext uri="{53640926-AAD7-44D8-BBD7-CCE9431645EC}">
                                    <a14:shadowObscured xmlns:a14="http://schemas.microsoft.com/office/drawing/2010/main"/>
                                  </a:ext>
                                </a:extLst>
                              </pic:spPr>
                            </pic:pic>
                            <wps:wsp>
                              <wps:cNvPr id="49105318" name="Text Box 3"/>
                              <wps:cNvSpPr txBox="1"/>
                              <wps:spPr>
                                <a:xfrm>
                                  <a:off x="0" y="3344832"/>
                                  <a:ext cx="5120640" cy="520026"/>
                                </a:xfrm>
                                <a:prstGeom prst="rect">
                                  <a:avLst/>
                                </a:prstGeom>
                                <a:solidFill>
                                  <a:prstClr val="white"/>
                                </a:solidFill>
                                <a:ln>
                                  <a:noFill/>
                                </a:ln>
                              </wps:spPr>
                              <wps:txbx>
                                <w:txbxContent>
                                  <w:p w14:paraId="07BA7BAB" w14:textId="793B9949" w:rsidR="00A70941" w:rsidRPr="00C3208E" w:rsidRDefault="00FE685A" w:rsidP="00A70941">
                                    <w:pPr>
                                      <w:rPr>
                                        <w:sz w:val="18"/>
                                        <w:szCs w:val="18"/>
                                      </w:rPr>
                                    </w:pPr>
                                    <w:r>
                                      <w:rPr>
                                        <w:sz w:val="18"/>
                                        <w:szCs w:val="18"/>
                                      </w:rPr>
                                      <w:t>Stock image/Microsoft.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A7E5BF" id="_x0000_s1035" style="width:425.35pt;height:302.25pt;mso-position-horizontal-relative:char;mso-position-vertical-relative:line" coordorigin=",262" coordsize="51206,3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">
                      <v:shape id="Picture 6" o:spid="_x0000_s1036" type="#_x0000_t75" style="position:absolute;left:7764;top:262;width:35677;height:3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">
                        <v:imagedata r:id="rId20" o:title=""/>
                      </v:shape>
                      <v:shape id="Text Box 3" o:spid="_x0000_s1037" type="#_x0000_t202" style="position:absolute;top:33448;width:5120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" stroked="f">
                        <v:textbox>
                          <w:txbxContent>
                            <w:p w14:paraId="07BA7BAB" w14:textId="793B9949" w:rsidR="00A70941" w:rsidRPr="00C3208E" w:rsidRDefault="00FE685A" w:rsidP="00A70941">
                              <w:pPr>
                                <w:rPr>
                                  <w:sz w:val="18"/>
                                  <w:szCs w:val="18"/>
                                </w:rPr>
                              </w:pPr>
                              <w:r>
                                <w:rPr>
                                  <w:sz w:val="18"/>
                                  <w:szCs w:val="18"/>
                                </w:rPr>
                                <w:t xml:space="preserve">Stock image/Microsoft. All rights </w:t>
                              </w:r>
                              <w:proofErr w:type="gramStart"/>
                              <w:r>
                                <w:rPr>
                                  <w:sz w:val="18"/>
                                  <w:szCs w:val="18"/>
                                </w:rPr>
                                <w:t>reserved</w:t>
                              </w:r>
                              <w:proofErr w:type="gramEnd"/>
                            </w:p>
                          </w:txbxContent>
                        </v:textbox>
                      </v:shape>
                      <w10:anchorlock/>
                    </v:group>
                  </w:pict>
                </mc:Fallback>
              </mc:AlternateContent>
            </w:r>
          </w:p>
        </w:tc>
        <w:tc>
          <w:tcPr>
            <w:tcW w:w="4379" w:type="dxa"/>
            <w:gridSpan w:val="2"/>
            <w:vMerge w:val="restart"/>
            <w:tcMar>
              <w:top w:w="0" w:type="dxa"/>
              <w:left w:w="216" w:type="dxa"/>
              <w:right w:w="115" w:type="dxa"/>
            </w:tcMar>
          </w:tcPr>
          <w:p w14:paraId="7B22236C" w14:textId="1D13B9D2" w:rsidR="00A70941" w:rsidRPr="00101979" w:rsidRDefault="00FE4DE8" w:rsidP="000A3F81">
            <w:pPr>
              <w:rPr>
                <w:rFonts w:asciiTheme="majorHAnsi" w:hAnsiTheme="majorHAnsi"/>
                <w:color w:val="F64668" w:themeColor="accent2"/>
                <w:sz w:val="26"/>
                <w:szCs w:val="26"/>
              </w:rPr>
            </w:pPr>
            <w:r w:rsidRPr="00101979">
              <w:rPr>
                <w:rFonts w:asciiTheme="majorHAnsi" w:hAnsiTheme="majorHAnsi"/>
                <w:color w:val="F64668" w:themeColor="accent2"/>
                <w:sz w:val="26"/>
                <w:szCs w:val="26"/>
              </w:rPr>
              <w:t>What makes up a Newspaper?</w:t>
            </w:r>
          </w:p>
          <w:p w14:paraId="67B5CF82" w14:textId="2AAD6475" w:rsidR="00A70941" w:rsidRPr="00101979" w:rsidRDefault="00FE4DE8" w:rsidP="000A3F81">
            <w:pPr>
              <w:rPr>
                <w:rFonts w:asciiTheme="majorHAnsi" w:hAnsiTheme="majorHAnsi"/>
                <w:color w:val="F64668" w:themeColor="accent2"/>
                <w:sz w:val="26"/>
                <w:szCs w:val="26"/>
              </w:rPr>
            </w:pPr>
            <w:r w:rsidRPr="00101979">
              <w:rPr>
                <w:rFonts w:asciiTheme="majorHAnsi" w:hAnsiTheme="majorHAnsi"/>
                <w:color w:val="F64668" w:themeColor="accent2"/>
                <w:sz w:val="26"/>
                <w:szCs w:val="26"/>
              </w:rPr>
              <w:t>Mr. McSpadden</w:t>
            </w:r>
          </w:p>
          <w:p w14:paraId="44E69002" w14:textId="77777777" w:rsidR="00A70941" w:rsidRPr="00101979" w:rsidRDefault="00A70941" w:rsidP="000A3F81">
            <w:pPr>
              <w:rPr>
                <w:sz w:val="26"/>
                <w:szCs w:val="26"/>
              </w:rPr>
            </w:pPr>
            <w:r w:rsidRPr="00101979">
              <w:rPr>
                <w:noProof/>
                <w:sz w:val="26"/>
                <w:szCs w:val="26"/>
              </w:rPr>
              <mc:AlternateContent>
                <mc:Choice Requires="wps">
                  <w:drawing>
                    <wp:inline distT="0" distB="0" distL="0" distR="0" wp14:anchorId="563764D0" wp14:editId="262371AE">
                      <wp:extent cx="609600" cy="152400"/>
                      <wp:effectExtent l="0" t="0" r="0" b="0"/>
                      <wp:docPr id="740309313" name="Rectangle 740309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8E167" id="Rectangle 74030931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15C40368" w14:textId="7F0D9B17" w:rsidR="005847CE" w:rsidRPr="00101979" w:rsidRDefault="005847CE" w:rsidP="00FE4DE8">
            <w:pPr>
              <w:rPr>
                <w:rFonts w:eastAsia="Baskerville Old Face"/>
                <w:sz w:val="26"/>
                <w:szCs w:val="26"/>
              </w:rPr>
            </w:pPr>
            <w:r w:rsidRPr="00101979">
              <w:rPr>
                <w:rFonts w:eastAsia="Baskerville Old Face"/>
                <w:sz w:val="26"/>
                <w:szCs w:val="26"/>
              </w:rPr>
              <w:t xml:space="preserve">     </w:t>
            </w:r>
            <w:r w:rsidR="00323CE9" w:rsidRPr="00101979">
              <w:rPr>
                <w:rFonts w:eastAsia="Baskerville Old Face"/>
                <w:sz w:val="26"/>
                <w:szCs w:val="26"/>
              </w:rPr>
              <w:t xml:space="preserve">What makes up a newspaper? Great question, with a </w:t>
            </w:r>
            <w:proofErr w:type="gramStart"/>
            <w:r w:rsidR="00323CE9" w:rsidRPr="00101979">
              <w:rPr>
                <w:rFonts w:eastAsia="Baskerville Old Face"/>
                <w:sz w:val="26"/>
                <w:szCs w:val="26"/>
              </w:rPr>
              <w:t>really difficult</w:t>
            </w:r>
            <w:proofErr w:type="gramEnd"/>
            <w:r w:rsidR="00323CE9" w:rsidRPr="00101979">
              <w:rPr>
                <w:rFonts w:eastAsia="Baskerville Old Face"/>
                <w:sz w:val="26"/>
                <w:szCs w:val="26"/>
              </w:rPr>
              <w:t xml:space="preserve"> answer. </w:t>
            </w:r>
            <w:r w:rsidR="0099073F" w:rsidRPr="00101979">
              <w:rPr>
                <w:rFonts w:eastAsia="Baskerville Old Face"/>
                <w:sz w:val="26"/>
                <w:szCs w:val="26"/>
              </w:rPr>
              <w:t>The obvious</w:t>
            </w:r>
            <w:r w:rsidR="00FF327E" w:rsidRPr="00101979">
              <w:rPr>
                <w:rFonts w:eastAsia="Baskerville Old Face"/>
                <w:sz w:val="26"/>
                <w:szCs w:val="26"/>
              </w:rPr>
              <w:t xml:space="preserve"> one is news, but the difficulty in that answer is “what kind of news?”</w:t>
            </w:r>
            <w:r w:rsidR="00792F15" w:rsidRPr="00101979">
              <w:rPr>
                <w:rFonts w:eastAsia="Baskerville Old Face"/>
                <w:sz w:val="26"/>
                <w:szCs w:val="26"/>
              </w:rPr>
              <w:t xml:space="preserve"> Are we wanting hard news? The </w:t>
            </w:r>
            <w:proofErr w:type="gramStart"/>
            <w:r w:rsidR="00792F15" w:rsidRPr="00101979">
              <w:rPr>
                <w:rFonts w:eastAsia="Baskerville Old Face"/>
                <w:sz w:val="26"/>
                <w:szCs w:val="26"/>
              </w:rPr>
              <w:t>really difficult</w:t>
            </w:r>
            <w:proofErr w:type="gramEnd"/>
            <w:r w:rsidR="00792F15" w:rsidRPr="00101979">
              <w:rPr>
                <w:rFonts w:eastAsia="Baskerville Old Face"/>
                <w:sz w:val="26"/>
                <w:szCs w:val="26"/>
              </w:rPr>
              <w:t xml:space="preserve"> stuff that </w:t>
            </w:r>
            <w:r w:rsidR="00254C16" w:rsidRPr="00101979">
              <w:rPr>
                <w:rFonts w:eastAsia="Baskerville Old Face"/>
                <w:sz w:val="26"/>
                <w:szCs w:val="26"/>
              </w:rPr>
              <w:t xml:space="preserve">affects our day? The everyday </w:t>
            </w:r>
            <w:r w:rsidR="005400DA" w:rsidRPr="00101979">
              <w:rPr>
                <w:rFonts w:eastAsia="Baskerville Old Face"/>
                <w:sz w:val="26"/>
                <w:szCs w:val="26"/>
              </w:rPr>
              <w:t>stuff that makes us stop and go “hmm, that’s interesting</w:t>
            </w:r>
            <w:r w:rsidRPr="00101979">
              <w:rPr>
                <w:rFonts w:eastAsia="Baskerville Old Face"/>
                <w:sz w:val="26"/>
                <w:szCs w:val="26"/>
              </w:rPr>
              <w:t>.”</w:t>
            </w:r>
          </w:p>
          <w:p w14:paraId="514B121C" w14:textId="492EA77C" w:rsidR="001F3D34" w:rsidRPr="00101979" w:rsidRDefault="001F3D34" w:rsidP="00FE4DE8">
            <w:pPr>
              <w:rPr>
                <w:rFonts w:eastAsia="Baskerville Old Face"/>
                <w:sz w:val="26"/>
                <w:szCs w:val="26"/>
              </w:rPr>
            </w:pPr>
            <w:r w:rsidRPr="00101979">
              <w:rPr>
                <w:rFonts w:eastAsia="Baskerville Old Face"/>
                <w:sz w:val="26"/>
                <w:szCs w:val="26"/>
              </w:rPr>
              <w:t xml:space="preserve">     Asking someone like Coach Carillo or Co</w:t>
            </w:r>
            <w:r w:rsidR="003700A2" w:rsidRPr="00101979">
              <w:rPr>
                <w:rFonts w:eastAsia="Baskerville Old Face"/>
                <w:sz w:val="26"/>
                <w:szCs w:val="26"/>
              </w:rPr>
              <w:t xml:space="preserve">ach Franklin, your answer would be sports, but also a good dose of hunting information </w:t>
            </w:r>
            <w:r w:rsidR="003B4978" w:rsidRPr="00101979">
              <w:rPr>
                <w:rFonts w:eastAsia="Baskerville Old Face"/>
                <w:sz w:val="26"/>
                <w:szCs w:val="26"/>
              </w:rPr>
              <w:t xml:space="preserve">and animal counts from the </w:t>
            </w:r>
            <w:r w:rsidR="003830D6" w:rsidRPr="00101979">
              <w:rPr>
                <w:rFonts w:eastAsia="Baskerville Old Face"/>
                <w:sz w:val="26"/>
                <w:szCs w:val="26"/>
              </w:rPr>
              <w:t xml:space="preserve">Colorado </w:t>
            </w:r>
            <w:r w:rsidR="003B4978" w:rsidRPr="00101979">
              <w:rPr>
                <w:rFonts w:eastAsia="Baskerville Old Face"/>
                <w:sz w:val="26"/>
                <w:szCs w:val="26"/>
              </w:rPr>
              <w:t>Division of Wildlife</w:t>
            </w:r>
            <w:r w:rsidR="003830D6" w:rsidRPr="00101979">
              <w:rPr>
                <w:rFonts w:eastAsia="Baskerville Old Face"/>
                <w:sz w:val="26"/>
                <w:szCs w:val="26"/>
              </w:rPr>
              <w:t xml:space="preserve"> </w:t>
            </w:r>
            <w:r w:rsidR="00F5111F" w:rsidRPr="00101979">
              <w:rPr>
                <w:rFonts w:eastAsia="Baskerville Old Face"/>
                <w:sz w:val="26"/>
                <w:szCs w:val="26"/>
              </w:rPr>
              <w:t>would</w:t>
            </w:r>
            <w:r w:rsidR="003830D6" w:rsidRPr="00101979">
              <w:rPr>
                <w:rFonts w:eastAsia="Baskerville Old Face"/>
                <w:sz w:val="26"/>
                <w:szCs w:val="26"/>
              </w:rPr>
              <w:t xml:space="preserve"> be welcome.</w:t>
            </w:r>
          </w:p>
          <w:p w14:paraId="0DE0DD2E" w14:textId="05B1C87B" w:rsidR="003830D6" w:rsidRPr="00101979" w:rsidRDefault="003830D6" w:rsidP="00FE4DE8">
            <w:pPr>
              <w:rPr>
                <w:rFonts w:eastAsia="Baskerville Old Face"/>
                <w:sz w:val="26"/>
                <w:szCs w:val="26"/>
              </w:rPr>
            </w:pPr>
            <w:r w:rsidRPr="00101979">
              <w:rPr>
                <w:rFonts w:eastAsia="Baskerville Old Face"/>
                <w:sz w:val="26"/>
                <w:szCs w:val="26"/>
              </w:rPr>
              <w:t xml:space="preserve">     Mr. Weimer </w:t>
            </w:r>
            <w:r w:rsidR="00384E69" w:rsidRPr="00101979">
              <w:rPr>
                <w:rFonts w:eastAsia="Baskerville Old Face"/>
                <w:sz w:val="26"/>
                <w:szCs w:val="26"/>
              </w:rPr>
              <w:t xml:space="preserve">might enjoy a historical take on the Broncos, and some of the more memorable players. </w:t>
            </w:r>
            <w:r w:rsidR="00410F9C" w:rsidRPr="00101979">
              <w:rPr>
                <w:rFonts w:eastAsia="Baskerville Old Face"/>
                <w:sz w:val="26"/>
                <w:szCs w:val="26"/>
              </w:rPr>
              <w:t>He might also enjoy a lively discussion about the state of the Colorado Rockies, and why we can’t get a good bullpen rotation.</w:t>
            </w:r>
          </w:p>
          <w:p w14:paraId="6CAA65CB" w14:textId="2675268D" w:rsidR="004663E3" w:rsidRPr="00101979" w:rsidRDefault="00F5111F" w:rsidP="00FE4DE8">
            <w:pPr>
              <w:rPr>
                <w:rFonts w:eastAsia="Baskerville Old Face"/>
                <w:sz w:val="26"/>
                <w:szCs w:val="26"/>
              </w:rPr>
            </w:pPr>
            <w:r w:rsidRPr="00101979">
              <w:rPr>
                <w:rFonts w:eastAsia="Baskerville Old Face"/>
                <w:sz w:val="26"/>
                <w:szCs w:val="26"/>
              </w:rPr>
              <w:t xml:space="preserve">    Sports, entertainment, news, </w:t>
            </w:r>
            <w:r w:rsidR="00101979" w:rsidRPr="00101979">
              <w:rPr>
                <w:rFonts w:eastAsia="Baskerville Old Face"/>
                <w:sz w:val="26"/>
                <w:szCs w:val="26"/>
              </w:rPr>
              <w:t>opinions</w:t>
            </w:r>
            <w:r w:rsidR="00A86DB5" w:rsidRPr="00101979">
              <w:rPr>
                <w:rFonts w:eastAsia="Baskerville Old Face"/>
                <w:sz w:val="26"/>
                <w:szCs w:val="26"/>
              </w:rPr>
              <w:t xml:space="preserve"> are all things that make a </w:t>
            </w:r>
            <w:r w:rsidR="004D6AC3" w:rsidRPr="00101979">
              <w:rPr>
                <w:rFonts w:eastAsia="Baskerville Old Face"/>
                <w:sz w:val="26"/>
                <w:szCs w:val="26"/>
              </w:rPr>
              <w:t>newspaper and</w:t>
            </w:r>
            <w:r w:rsidR="00A86DB5" w:rsidRPr="00101979">
              <w:rPr>
                <w:rFonts w:eastAsia="Baskerville Old Face"/>
                <w:sz w:val="26"/>
                <w:szCs w:val="26"/>
              </w:rPr>
              <w:t xml:space="preserve"> have for centuries. Our news sources may have changed, but </w:t>
            </w:r>
            <w:r w:rsidR="007C68DC" w:rsidRPr="00101979">
              <w:rPr>
                <w:rFonts w:eastAsia="Baskerville Old Face"/>
                <w:sz w:val="26"/>
                <w:szCs w:val="26"/>
              </w:rPr>
              <w:t>the stories</w:t>
            </w:r>
            <w:r w:rsidR="00A86DB5" w:rsidRPr="00101979">
              <w:rPr>
                <w:rFonts w:eastAsia="Baskerville Old Face"/>
                <w:sz w:val="26"/>
                <w:szCs w:val="26"/>
              </w:rPr>
              <w:t xml:space="preserve"> </w:t>
            </w:r>
            <w:proofErr w:type="gramStart"/>
            <w:r w:rsidR="007C68DC" w:rsidRPr="00101979">
              <w:rPr>
                <w:rFonts w:eastAsia="Baskerville Old Face"/>
                <w:sz w:val="26"/>
                <w:szCs w:val="26"/>
              </w:rPr>
              <w:t>them</w:t>
            </w:r>
            <w:r w:rsidR="00A86DB5" w:rsidRPr="00101979">
              <w:rPr>
                <w:rFonts w:eastAsia="Baskerville Old Face"/>
                <w:sz w:val="26"/>
                <w:szCs w:val="26"/>
              </w:rPr>
              <w:t>se</w:t>
            </w:r>
            <w:r w:rsidR="007C68DC" w:rsidRPr="00101979">
              <w:rPr>
                <w:rFonts w:eastAsia="Baskerville Old Face"/>
                <w:sz w:val="26"/>
                <w:szCs w:val="26"/>
              </w:rPr>
              <w:t>lves?</w:t>
            </w:r>
            <w:proofErr w:type="gramEnd"/>
            <w:r w:rsidR="00A86DB5" w:rsidRPr="00101979">
              <w:rPr>
                <w:rFonts w:eastAsia="Baskerville Old Face"/>
                <w:sz w:val="26"/>
                <w:szCs w:val="26"/>
              </w:rPr>
              <w:t xml:space="preserve"> </w:t>
            </w:r>
            <w:r w:rsidR="004D6AC3" w:rsidRPr="00101979">
              <w:rPr>
                <w:rFonts w:eastAsia="Baskerville Old Face"/>
                <w:sz w:val="26"/>
                <w:szCs w:val="26"/>
              </w:rPr>
              <w:t>T</w:t>
            </w:r>
            <w:r w:rsidR="00A86DB5" w:rsidRPr="00101979">
              <w:rPr>
                <w:rFonts w:eastAsia="Baskerville Old Face"/>
                <w:sz w:val="26"/>
                <w:szCs w:val="26"/>
              </w:rPr>
              <w:t>h</w:t>
            </w:r>
            <w:r w:rsidR="004D6AC3" w:rsidRPr="00101979">
              <w:rPr>
                <w:rFonts w:eastAsia="Baskerville Old Face"/>
                <w:sz w:val="26"/>
                <w:szCs w:val="26"/>
              </w:rPr>
              <w:t>ey</w:t>
            </w:r>
            <w:r w:rsidR="00A86DB5" w:rsidRPr="00101979">
              <w:rPr>
                <w:rFonts w:eastAsia="Baskerville Old Face"/>
                <w:sz w:val="26"/>
                <w:szCs w:val="26"/>
              </w:rPr>
              <w:t xml:space="preserve"> remain the same.</w:t>
            </w:r>
            <w:r w:rsidR="007C68DC" w:rsidRPr="00101979">
              <w:rPr>
                <w:rFonts w:eastAsia="Baskerville Old Face"/>
                <w:sz w:val="26"/>
                <w:szCs w:val="26"/>
              </w:rPr>
              <w:t xml:space="preserve"> </w:t>
            </w:r>
          </w:p>
          <w:p w14:paraId="58920B56" w14:textId="4AB9DC3F" w:rsidR="007A3ACA" w:rsidRPr="00101979" w:rsidRDefault="004663E3" w:rsidP="00FE4DE8">
            <w:pPr>
              <w:rPr>
                <w:rFonts w:eastAsia="Baskerville Old Face"/>
                <w:sz w:val="26"/>
                <w:szCs w:val="26"/>
              </w:rPr>
            </w:pPr>
            <w:r w:rsidRPr="00101979">
              <w:rPr>
                <w:rFonts w:eastAsia="Baskerville Old Face"/>
                <w:sz w:val="26"/>
                <w:szCs w:val="26"/>
              </w:rPr>
              <w:t xml:space="preserve">    Our world and the way we consume the news has changed. It has become </w:t>
            </w:r>
            <w:r w:rsidR="00DB7468" w:rsidRPr="00101979">
              <w:rPr>
                <w:rFonts w:eastAsia="Baskerville Old Face"/>
                <w:sz w:val="26"/>
                <w:szCs w:val="26"/>
              </w:rPr>
              <w:t xml:space="preserve">faster, and we don’t want to wait. The thing is a </w:t>
            </w:r>
            <w:r w:rsidR="00BB2430" w:rsidRPr="00101979">
              <w:rPr>
                <w:rFonts w:eastAsia="Baskerville Old Face"/>
                <w:sz w:val="26"/>
                <w:szCs w:val="26"/>
              </w:rPr>
              <w:t>well-crafted</w:t>
            </w:r>
            <w:r w:rsidR="00DB7468" w:rsidRPr="00101979">
              <w:rPr>
                <w:rFonts w:eastAsia="Baskerville Old Face"/>
                <w:sz w:val="26"/>
                <w:szCs w:val="26"/>
              </w:rPr>
              <w:t xml:space="preserve"> story, </w:t>
            </w:r>
            <w:r w:rsidR="004812C7" w:rsidRPr="00101979">
              <w:rPr>
                <w:rFonts w:eastAsia="Baskerville Old Face"/>
                <w:sz w:val="26"/>
                <w:szCs w:val="26"/>
              </w:rPr>
              <w:t xml:space="preserve">researched and written, can bring a nuance that is missing in the flash of </w:t>
            </w:r>
            <w:r w:rsidR="007A3ACA" w:rsidRPr="00101979">
              <w:rPr>
                <w:rFonts w:eastAsia="Baskerville Old Face"/>
                <w:sz w:val="26"/>
                <w:szCs w:val="26"/>
              </w:rPr>
              <w:t>instant media, including social media.</w:t>
            </w:r>
          </w:p>
          <w:p w14:paraId="74D6DD3F" w14:textId="77777777" w:rsidR="00A82EC9" w:rsidRPr="00101979" w:rsidRDefault="007A3ACA" w:rsidP="00FE4DE8">
            <w:pPr>
              <w:rPr>
                <w:rFonts w:eastAsia="Baskerville Old Face"/>
                <w:sz w:val="26"/>
                <w:szCs w:val="26"/>
              </w:rPr>
            </w:pPr>
            <w:r w:rsidRPr="00101979">
              <w:rPr>
                <w:rFonts w:eastAsia="Baskerville Old Face"/>
                <w:sz w:val="26"/>
                <w:szCs w:val="26"/>
              </w:rPr>
              <w:t xml:space="preserve">    </w:t>
            </w:r>
            <w:r w:rsidR="00FE0031" w:rsidRPr="00101979">
              <w:rPr>
                <w:rFonts w:eastAsia="Baskerville Old Face"/>
                <w:sz w:val="26"/>
                <w:szCs w:val="26"/>
              </w:rPr>
              <w:t xml:space="preserve">At one time the City of Pueblo had numerous </w:t>
            </w:r>
            <w:r w:rsidR="001849C6" w:rsidRPr="00101979">
              <w:rPr>
                <w:rFonts w:eastAsia="Baskerville Old Face"/>
                <w:sz w:val="26"/>
                <w:szCs w:val="26"/>
              </w:rPr>
              <w:t xml:space="preserve">newspapers. Morning editions, evening editions, there were even mid-day specials. News papers were printed in English, Spanish, French, </w:t>
            </w:r>
            <w:r w:rsidR="00330A55" w:rsidRPr="00101979">
              <w:rPr>
                <w:rFonts w:eastAsia="Baskerville Old Face"/>
                <w:sz w:val="26"/>
                <w:szCs w:val="26"/>
              </w:rPr>
              <w:t xml:space="preserve">Russian, Croation, </w:t>
            </w:r>
            <w:r w:rsidR="00995534" w:rsidRPr="00101979">
              <w:rPr>
                <w:rFonts w:eastAsia="Baskerville Old Face"/>
                <w:sz w:val="26"/>
                <w:szCs w:val="26"/>
              </w:rPr>
              <w:t xml:space="preserve">Polish, </w:t>
            </w:r>
            <w:r w:rsidR="007D467C" w:rsidRPr="00101979">
              <w:rPr>
                <w:rFonts w:eastAsia="Baskerville Old Face"/>
                <w:sz w:val="26"/>
                <w:szCs w:val="26"/>
              </w:rPr>
              <w:t>Czech,</w:t>
            </w:r>
            <w:r w:rsidR="00A82EC9" w:rsidRPr="00101979">
              <w:rPr>
                <w:rFonts w:eastAsia="Baskerville Old Face"/>
                <w:sz w:val="26"/>
                <w:szCs w:val="26"/>
              </w:rPr>
              <w:t xml:space="preserve"> and others. </w:t>
            </w:r>
          </w:p>
          <w:p w14:paraId="026CD3EC" w14:textId="77777777" w:rsidR="00BB2430" w:rsidRPr="00101979" w:rsidRDefault="00A82EC9" w:rsidP="00FE4DE8">
            <w:pPr>
              <w:rPr>
                <w:rFonts w:eastAsia="Baskerville Old Face"/>
                <w:sz w:val="26"/>
                <w:szCs w:val="26"/>
              </w:rPr>
            </w:pPr>
            <w:r w:rsidRPr="00101979">
              <w:rPr>
                <w:rFonts w:eastAsia="Baskerville Old Face"/>
                <w:sz w:val="26"/>
                <w:szCs w:val="26"/>
              </w:rPr>
              <w:t xml:space="preserve">    Neighborhoods had newspapers, as something on Goat Hill might not appeal to a reader on the Westside.</w:t>
            </w:r>
            <w:r w:rsidR="00E27392" w:rsidRPr="00101979">
              <w:rPr>
                <w:rFonts w:eastAsia="Baskerville Old Face"/>
                <w:sz w:val="26"/>
                <w:szCs w:val="26"/>
              </w:rPr>
              <w:t xml:space="preserve"> Our world was documented by reporters and </w:t>
            </w:r>
            <w:r w:rsidR="00AC6CF2" w:rsidRPr="00101979">
              <w:rPr>
                <w:rFonts w:eastAsia="Baskerville Old Face"/>
                <w:sz w:val="26"/>
                <w:szCs w:val="26"/>
              </w:rPr>
              <w:t>written about by columnists. Opinions were shared and swatted down</w:t>
            </w:r>
            <w:r w:rsidR="00290B91" w:rsidRPr="00101979">
              <w:rPr>
                <w:rFonts w:eastAsia="Baskerville Old Face"/>
                <w:sz w:val="26"/>
                <w:szCs w:val="26"/>
              </w:rPr>
              <w:t xml:space="preserve"> by editors and readers. It was an amazing </w:t>
            </w:r>
            <w:r w:rsidR="00BB2430" w:rsidRPr="00101979">
              <w:rPr>
                <w:rFonts w:eastAsia="Baskerville Old Face"/>
                <w:sz w:val="26"/>
                <w:szCs w:val="26"/>
              </w:rPr>
              <w:t xml:space="preserve">thing to see and read. </w:t>
            </w:r>
          </w:p>
          <w:p w14:paraId="7AD446A6" w14:textId="738B34E7" w:rsidR="00A70941" w:rsidRPr="00101979" w:rsidRDefault="00A70941" w:rsidP="00FE4DE8">
            <w:pPr>
              <w:rPr>
                <w:rFonts w:eastAsia="Baskerville Old Face"/>
                <w:sz w:val="26"/>
                <w:szCs w:val="26"/>
              </w:rPr>
            </w:pPr>
          </w:p>
        </w:tc>
      </w:tr>
      <w:tr w:rsidR="00A70941" w:rsidRPr="0070044D" w14:paraId="70D722DE" w14:textId="77777777" w:rsidTr="00CA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581" w:type="dxa"/>
            <w:gridSpan w:val="3"/>
            <w:shd w:val="clear" w:color="auto" w:fill="auto"/>
            <w:tcMar>
              <w:top w:w="288" w:type="dxa"/>
              <w:left w:w="115" w:type="dxa"/>
              <w:right w:w="115" w:type="dxa"/>
            </w:tcMar>
          </w:tcPr>
          <w:p w14:paraId="796783CD" w14:textId="2A617146" w:rsidR="00A70941" w:rsidRPr="00CC071E" w:rsidRDefault="00CA5525" w:rsidP="000A3F81">
            <w:pPr>
              <w:rPr>
                <w:rFonts w:ascii="Baskerville Old Face" w:eastAsia="Baskerville Old Face" w:hAnsi="Baskerville Old Face" w:cs="Times New Roman"/>
                <w:b/>
                <w:bCs/>
                <w:sz w:val="36"/>
                <w:szCs w:val="36"/>
              </w:rPr>
            </w:pPr>
            <w:r>
              <w:rPr>
                <w:rFonts w:ascii="Baskerville Old Face" w:eastAsia="Baskerville Old Face" w:hAnsi="Baskerville Old Face" w:cs="Times New Roman"/>
                <w:sz w:val="36"/>
                <w:szCs w:val="36"/>
              </w:rPr>
              <w:t xml:space="preserve">                        </w:t>
            </w:r>
            <w:r w:rsidRPr="00CC071E">
              <w:rPr>
                <w:rFonts w:ascii="Baskerville Old Face" w:eastAsia="Baskerville Old Face" w:hAnsi="Baskerville Old Face" w:cs="Times New Roman"/>
                <w:b/>
                <w:bCs/>
                <w:sz w:val="36"/>
                <w:szCs w:val="36"/>
              </w:rPr>
              <w:t xml:space="preserve"> </w:t>
            </w:r>
            <w:r w:rsidR="00CF0DF0" w:rsidRPr="00CC071E">
              <w:rPr>
                <w:rFonts w:ascii="Baskerville Old Face" w:eastAsia="Baskerville Old Face" w:hAnsi="Baskerville Old Face" w:cs="Times New Roman"/>
                <w:b/>
                <w:bCs/>
                <w:sz w:val="36"/>
                <w:szCs w:val="36"/>
              </w:rPr>
              <w:t>Meet</w:t>
            </w:r>
            <w:r w:rsidRPr="00CC071E">
              <w:rPr>
                <w:rFonts w:ascii="Baskerville Old Face" w:eastAsia="Baskerville Old Face" w:hAnsi="Baskerville Old Face" w:cs="Times New Roman"/>
                <w:b/>
                <w:bCs/>
                <w:sz w:val="36"/>
                <w:szCs w:val="36"/>
              </w:rPr>
              <w:t xml:space="preserve"> </w:t>
            </w:r>
            <w:r w:rsidR="008A420A" w:rsidRPr="00CC071E">
              <w:rPr>
                <w:rFonts w:ascii="Baskerville Old Face" w:eastAsia="Baskerville Old Face" w:hAnsi="Baskerville Old Face" w:cs="Times New Roman"/>
                <w:b/>
                <w:bCs/>
                <w:sz w:val="36"/>
                <w:szCs w:val="36"/>
              </w:rPr>
              <w:t>The Scorpion Tales Staff</w:t>
            </w:r>
          </w:p>
        </w:tc>
        <w:tc>
          <w:tcPr>
            <w:tcW w:w="4379" w:type="dxa"/>
            <w:gridSpan w:val="2"/>
            <w:vMerge/>
          </w:tcPr>
          <w:p w14:paraId="133845B6" w14:textId="77777777" w:rsidR="00A70941" w:rsidRPr="0070044D" w:rsidRDefault="00A70941" w:rsidP="000A3F81">
            <w:pPr>
              <w:rPr>
                <w:rFonts w:ascii="Baskerville Old Face" w:eastAsia="Baskerville Old Face" w:hAnsi="Baskerville Old Face" w:cs="Times New Roman"/>
              </w:rPr>
            </w:pPr>
          </w:p>
        </w:tc>
      </w:tr>
      <w:tr w:rsidR="00CA5525" w:rsidRPr="0070044D" w14:paraId="2C3EE4C6" w14:textId="77777777" w:rsidTr="00D46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90" w:type="dxa"/>
            <w:gridSpan w:val="2"/>
            <w:shd w:val="clear" w:color="auto" w:fill="auto"/>
            <w:tcMar>
              <w:top w:w="0" w:type="dxa"/>
              <w:left w:w="115" w:type="dxa"/>
              <w:right w:w="216" w:type="dxa"/>
            </w:tcMar>
          </w:tcPr>
          <w:p w14:paraId="68802920" w14:textId="40EDE1AE" w:rsidR="00B73643" w:rsidRPr="00522E2C" w:rsidRDefault="00700A88" w:rsidP="000A3F81">
            <w:pPr>
              <w:pStyle w:val="PhotoCaption"/>
              <w:rPr>
                <w:sz w:val="26"/>
                <w:szCs w:val="26"/>
              </w:rPr>
            </w:pPr>
            <w:r w:rsidRPr="00522E2C">
              <w:rPr>
                <w:sz w:val="26"/>
                <w:szCs w:val="26"/>
              </w:rPr>
              <w:t xml:space="preserve">Alexia </w:t>
            </w:r>
            <w:r w:rsidR="00541374" w:rsidRPr="00522E2C">
              <w:rPr>
                <w:sz w:val="26"/>
                <w:szCs w:val="26"/>
              </w:rPr>
              <w:t>Córdova</w:t>
            </w:r>
            <w:r w:rsidR="00755AA1" w:rsidRPr="00522E2C">
              <w:rPr>
                <w:sz w:val="26"/>
                <w:szCs w:val="26"/>
              </w:rPr>
              <w:t>,</w:t>
            </w:r>
            <w:r w:rsidR="00541374" w:rsidRPr="00522E2C">
              <w:rPr>
                <w:sz w:val="26"/>
                <w:szCs w:val="26"/>
              </w:rPr>
              <w:t xml:space="preserve"> Reporter</w:t>
            </w:r>
          </w:p>
          <w:p w14:paraId="6A91B12F" w14:textId="77777777" w:rsidR="00B50671" w:rsidRPr="00522E2C" w:rsidRDefault="00B50671" w:rsidP="000A3F81">
            <w:pPr>
              <w:pStyle w:val="PhotoCaption"/>
              <w:rPr>
                <w:sz w:val="26"/>
                <w:szCs w:val="26"/>
              </w:rPr>
            </w:pPr>
          </w:p>
          <w:p w14:paraId="28492DA0" w14:textId="50E421C8" w:rsidR="00700A88" w:rsidRPr="00522E2C" w:rsidRDefault="007E4869" w:rsidP="000A3F81">
            <w:pPr>
              <w:pStyle w:val="PhotoCaption"/>
              <w:rPr>
                <w:sz w:val="26"/>
                <w:szCs w:val="26"/>
              </w:rPr>
            </w:pPr>
            <w:r w:rsidRPr="00522E2C">
              <w:rPr>
                <w:sz w:val="26"/>
                <w:szCs w:val="26"/>
              </w:rPr>
              <w:t>Eduardo Delgado</w:t>
            </w:r>
            <w:r w:rsidR="00755AA1" w:rsidRPr="00522E2C">
              <w:rPr>
                <w:sz w:val="26"/>
                <w:szCs w:val="26"/>
              </w:rPr>
              <w:t xml:space="preserve">, </w:t>
            </w:r>
            <w:r w:rsidR="009F6D87" w:rsidRPr="00522E2C">
              <w:rPr>
                <w:sz w:val="26"/>
                <w:szCs w:val="26"/>
              </w:rPr>
              <w:t>S</w:t>
            </w:r>
            <w:r w:rsidR="00755AA1" w:rsidRPr="00522E2C">
              <w:rPr>
                <w:sz w:val="26"/>
                <w:szCs w:val="26"/>
              </w:rPr>
              <w:t>taff writer</w:t>
            </w:r>
          </w:p>
          <w:p w14:paraId="3682886C" w14:textId="77777777" w:rsidR="00B50671" w:rsidRPr="00522E2C" w:rsidRDefault="00B50671" w:rsidP="000A3F81">
            <w:pPr>
              <w:pStyle w:val="PhotoCaption"/>
              <w:rPr>
                <w:sz w:val="26"/>
                <w:szCs w:val="26"/>
              </w:rPr>
            </w:pPr>
          </w:p>
          <w:p w14:paraId="48643C87" w14:textId="6277B6C4" w:rsidR="007E4869" w:rsidRPr="00522E2C" w:rsidRDefault="007E4869" w:rsidP="000A3F81">
            <w:pPr>
              <w:pStyle w:val="PhotoCaption"/>
              <w:rPr>
                <w:sz w:val="26"/>
                <w:szCs w:val="26"/>
              </w:rPr>
            </w:pPr>
            <w:r w:rsidRPr="00522E2C">
              <w:rPr>
                <w:sz w:val="26"/>
                <w:szCs w:val="26"/>
              </w:rPr>
              <w:t>Yesnia Escobar</w:t>
            </w:r>
            <w:r w:rsidR="00755AA1" w:rsidRPr="00522E2C">
              <w:rPr>
                <w:sz w:val="26"/>
                <w:szCs w:val="26"/>
              </w:rPr>
              <w:t xml:space="preserve">, </w:t>
            </w:r>
            <w:r w:rsidR="009F6D87" w:rsidRPr="00522E2C">
              <w:rPr>
                <w:sz w:val="26"/>
                <w:szCs w:val="26"/>
              </w:rPr>
              <w:t>S</w:t>
            </w:r>
            <w:r w:rsidR="00755AA1" w:rsidRPr="00522E2C">
              <w:rPr>
                <w:sz w:val="26"/>
                <w:szCs w:val="26"/>
              </w:rPr>
              <w:t>taff writer</w:t>
            </w:r>
          </w:p>
          <w:p w14:paraId="65B184C3" w14:textId="77777777" w:rsidR="00B50671" w:rsidRPr="00522E2C" w:rsidRDefault="00B50671" w:rsidP="000A3F81">
            <w:pPr>
              <w:pStyle w:val="PhotoCaption"/>
              <w:rPr>
                <w:sz w:val="26"/>
                <w:szCs w:val="26"/>
              </w:rPr>
            </w:pPr>
          </w:p>
          <w:p w14:paraId="1F3D8AF8" w14:textId="673D31C8" w:rsidR="00802CE9" w:rsidRPr="00522E2C" w:rsidRDefault="00802CE9" w:rsidP="000A3F81">
            <w:pPr>
              <w:pStyle w:val="PhotoCaption"/>
              <w:rPr>
                <w:sz w:val="26"/>
                <w:szCs w:val="26"/>
              </w:rPr>
            </w:pPr>
            <w:r w:rsidRPr="00522E2C">
              <w:rPr>
                <w:sz w:val="26"/>
                <w:szCs w:val="26"/>
              </w:rPr>
              <w:t>Isis Fox</w:t>
            </w:r>
            <w:r w:rsidR="00755AA1" w:rsidRPr="00522E2C">
              <w:rPr>
                <w:sz w:val="26"/>
                <w:szCs w:val="26"/>
              </w:rPr>
              <w:t xml:space="preserve">, </w:t>
            </w:r>
            <w:r w:rsidR="009F6D87" w:rsidRPr="00522E2C">
              <w:rPr>
                <w:sz w:val="26"/>
                <w:szCs w:val="26"/>
              </w:rPr>
              <w:t>E</w:t>
            </w:r>
            <w:r w:rsidR="00A741C2" w:rsidRPr="00522E2C">
              <w:rPr>
                <w:sz w:val="26"/>
                <w:szCs w:val="26"/>
              </w:rPr>
              <w:t>ditorial (3rd Generation)</w:t>
            </w:r>
          </w:p>
          <w:p w14:paraId="205F544B" w14:textId="77777777" w:rsidR="00B50671" w:rsidRPr="00522E2C" w:rsidRDefault="00B50671" w:rsidP="000A3F81">
            <w:pPr>
              <w:pStyle w:val="PhotoCaption"/>
              <w:rPr>
                <w:sz w:val="26"/>
                <w:szCs w:val="26"/>
              </w:rPr>
            </w:pPr>
          </w:p>
          <w:p w14:paraId="1496E74B" w14:textId="3EE0F3F6" w:rsidR="00802CE9" w:rsidRPr="00E7326E" w:rsidRDefault="00B87AC3" w:rsidP="000A3F81">
            <w:pPr>
              <w:pStyle w:val="PhotoCaption"/>
              <w:rPr>
                <w:sz w:val="26"/>
                <w:szCs w:val="26"/>
              </w:rPr>
            </w:pPr>
            <w:r w:rsidRPr="00E7326E">
              <w:rPr>
                <w:sz w:val="26"/>
                <w:szCs w:val="26"/>
              </w:rPr>
              <w:t>Silvino Gonzal</w:t>
            </w:r>
            <w:r w:rsidR="00BF5C01" w:rsidRPr="00E7326E">
              <w:rPr>
                <w:sz w:val="26"/>
                <w:szCs w:val="26"/>
              </w:rPr>
              <w:t>ez</w:t>
            </w:r>
            <w:r w:rsidR="00A741C2" w:rsidRPr="00E7326E">
              <w:rPr>
                <w:sz w:val="26"/>
                <w:szCs w:val="26"/>
              </w:rPr>
              <w:t xml:space="preserve">, </w:t>
            </w:r>
            <w:r w:rsidR="00F1244D" w:rsidRPr="00E7326E">
              <w:rPr>
                <w:sz w:val="26"/>
                <w:szCs w:val="26"/>
              </w:rPr>
              <w:t>C</w:t>
            </w:r>
            <w:r w:rsidR="007716FB" w:rsidRPr="00E7326E">
              <w:rPr>
                <w:sz w:val="26"/>
                <w:szCs w:val="26"/>
              </w:rPr>
              <w:t>olumnist</w:t>
            </w:r>
          </w:p>
          <w:p w14:paraId="7851EF22" w14:textId="77777777" w:rsidR="00B50671" w:rsidRPr="00E7326E" w:rsidRDefault="00B50671" w:rsidP="000A3F81">
            <w:pPr>
              <w:pStyle w:val="PhotoCaption"/>
              <w:rPr>
                <w:sz w:val="26"/>
                <w:szCs w:val="26"/>
              </w:rPr>
            </w:pPr>
          </w:p>
          <w:p w14:paraId="39F8EA5A" w14:textId="6B8FCD27" w:rsidR="00BF5C01" w:rsidRPr="00E7326E" w:rsidRDefault="00BF5C01" w:rsidP="000A3F81">
            <w:pPr>
              <w:pStyle w:val="PhotoCaption"/>
              <w:rPr>
                <w:sz w:val="26"/>
                <w:szCs w:val="26"/>
              </w:rPr>
            </w:pPr>
            <w:r w:rsidRPr="00E7326E">
              <w:rPr>
                <w:sz w:val="26"/>
                <w:szCs w:val="26"/>
              </w:rPr>
              <w:t>Alizah Jeffries</w:t>
            </w:r>
            <w:r w:rsidR="00604500" w:rsidRPr="00E7326E">
              <w:rPr>
                <w:sz w:val="26"/>
                <w:szCs w:val="26"/>
              </w:rPr>
              <w:t xml:space="preserve">, Writer, </w:t>
            </w:r>
            <w:r w:rsidR="00F1244D" w:rsidRPr="00E7326E">
              <w:rPr>
                <w:sz w:val="26"/>
                <w:szCs w:val="26"/>
              </w:rPr>
              <w:t>E</w:t>
            </w:r>
            <w:r w:rsidR="00604500" w:rsidRPr="00E7326E">
              <w:rPr>
                <w:sz w:val="26"/>
                <w:szCs w:val="26"/>
              </w:rPr>
              <w:t>ditorial</w:t>
            </w:r>
            <w:r w:rsidR="0097425F" w:rsidRPr="00E7326E">
              <w:rPr>
                <w:sz w:val="26"/>
                <w:szCs w:val="26"/>
              </w:rPr>
              <w:t>,</w:t>
            </w:r>
            <w:r w:rsidR="00604500" w:rsidRPr="00E7326E">
              <w:rPr>
                <w:sz w:val="26"/>
                <w:szCs w:val="26"/>
              </w:rPr>
              <w:t xml:space="preserve"> </w:t>
            </w:r>
            <w:r w:rsidR="0097425F" w:rsidRPr="00E7326E">
              <w:rPr>
                <w:sz w:val="26"/>
                <w:szCs w:val="26"/>
              </w:rPr>
              <w:t>C</w:t>
            </w:r>
            <w:r w:rsidR="00604500" w:rsidRPr="00E7326E">
              <w:rPr>
                <w:sz w:val="26"/>
                <w:szCs w:val="26"/>
              </w:rPr>
              <w:t>olumnist</w:t>
            </w:r>
            <w:r w:rsidR="00F01475" w:rsidRPr="00E7326E">
              <w:rPr>
                <w:sz w:val="26"/>
                <w:szCs w:val="26"/>
              </w:rPr>
              <w:t>, Opinion</w:t>
            </w:r>
          </w:p>
          <w:p w14:paraId="68376AE1" w14:textId="77777777" w:rsidR="00B50671" w:rsidRPr="00E7326E" w:rsidRDefault="00B50671" w:rsidP="000A3F81">
            <w:pPr>
              <w:pStyle w:val="PhotoCaption"/>
              <w:rPr>
                <w:sz w:val="26"/>
                <w:szCs w:val="26"/>
              </w:rPr>
            </w:pPr>
          </w:p>
          <w:p w14:paraId="5D10C382" w14:textId="4E5A4E29" w:rsidR="00BF5C01" w:rsidRPr="00522E2C" w:rsidRDefault="00BF5C01" w:rsidP="000A3F81">
            <w:pPr>
              <w:pStyle w:val="PhotoCaption"/>
              <w:rPr>
                <w:sz w:val="26"/>
                <w:szCs w:val="26"/>
              </w:rPr>
            </w:pPr>
            <w:r w:rsidRPr="00522E2C">
              <w:rPr>
                <w:sz w:val="26"/>
                <w:szCs w:val="26"/>
              </w:rPr>
              <w:t>Jayden Johnson</w:t>
            </w:r>
            <w:r w:rsidR="00B572C4" w:rsidRPr="00522E2C">
              <w:rPr>
                <w:sz w:val="26"/>
                <w:szCs w:val="26"/>
              </w:rPr>
              <w:t>, Specials Editor</w:t>
            </w:r>
          </w:p>
          <w:p w14:paraId="1238D4CA" w14:textId="77777777" w:rsidR="0023480F" w:rsidRPr="00522E2C" w:rsidRDefault="0023480F" w:rsidP="000A3F81">
            <w:pPr>
              <w:pStyle w:val="PhotoCaption"/>
              <w:rPr>
                <w:sz w:val="26"/>
                <w:szCs w:val="26"/>
              </w:rPr>
            </w:pPr>
          </w:p>
          <w:p w14:paraId="0BAA6A3B" w14:textId="49F1B2A4" w:rsidR="00BF5C01" w:rsidRPr="00522E2C" w:rsidRDefault="00BF5C01" w:rsidP="000A3F81">
            <w:pPr>
              <w:pStyle w:val="PhotoCaption"/>
              <w:rPr>
                <w:sz w:val="26"/>
                <w:szCs w:val="26"/>
              </w:rPr>
            </w:pPr>
            <w:r w:rsidRPr="00522E2C">
              <w:rPr>
                <w:sz w:val="26"/>
                <w:szCs w:val="26"/>
              </w:rPr>
              <w:t>Josiah Johnson</w:t>
            </w:r>
            <w:r w:rsidR="00B572C4" w:rsidRPr="00522E2C">
              <w:rPr>
                <w:sz w:val="26"/>
                <w:szCs w:val="26"/>
              </w:rPr>
              <w:t>, Specials Editor</w:t>
            </w:r>
            <w:r w:rsidR="00FA43F8" w:rsidRPr="00522E2C">
              <w:rPr>
                <w:sz w:val="26"/>
                <w:szCs w:val="26"/>
              </w:rPr>
              <w:t>;</w:t>
            </w:r>
            <w:r w:rsidR="00B572C4" w:rsidRPr="00522E2C">
              <w:rPr>
                <w:sz w:val="26"/>
                <w:szCs w:val="26"/>
              </w:rPr>
              <w:t xml:space="preserve"> </w:t>
            </w:r>
            <w:r w:rsidR="00FA43F8" w:rsidRPr="00522E2C">
              <w:rPr>
                <w:sz w:val="26"/>
                <w:szCs w:val="26"/>
              </w:rPr>
              <w:t>TSUTB</w:t>
            </w:r>
          </w:p>
          <w:p w14:paraId="4A7FCCCD" w14:textId="77777777" w:rsidR="0023480F" w:rsidRPr="00522E2C" w:rsidRDefault="0023480F" w:rsidP="000A3F81">
            <w:pPr>
              <w:pStyle w:val="PhotoCaption"/>
              <w:rPr>
                <w:sz w:val="26"/>
                <w:szCs w:val="26"/>
              </w:rPr>
            </w:pPr>
          </w:p>
          <w:p w14:paraId="7BBA59AF" w14:textId="77777777" w:rsidR="0023480F" w:rsidRPr="00E7326E" w:rsidRDefault="007C5AA3" w:rsidP="000A3F81">
            <w:pPr>
              <w:pStyle w:val="PhotoCaption"/>
              <w:rPr>
                <w:sz w:val="26"/>
                <w:szCs w:val="26"/>
              </w:rPr>
            </w:pPr>
            <w:r w:rsidRPr="00E7326E">
              <w:rPr>
                <w:sz w:val="26"/>
                <w:szCs w:val="26"/>
              </w:rPr>
              <w:t>Dakota Lujan-Reyes</w:t>
            </w:r>
            <w:r w:rsidR="00FA43F8" w:rsidRPr="00E7326E">
              <w:rPr>
                <w:sz w:val="26"/>
                <w:szCs w:val="26"/>
              </w:rPr>
              <w:t xml:space="preserve">, </w:t>
            </w:r>
            <w:r w:rsidR="0081678F" w:rsidRPr="00E7326E">
              <w:rPr>
                <w:sz w:val="26"/>
                <w:szCs w:val="26"/>
              </w:rPr>
              <w:t>Entertainment</w:t>
            </w:r>
          </w:p>
          <w:p w14:paraId="7E9CBB29" w14:textId="23E0A22D" w:rsidR="00BF5C01" w:rsidRPr="00E7326E" w:rsidRDefault="0081678F" w:rsidP="000A3F81">
            <w:pPr>
              <w:pStyle w:val="PhotoCaption"/>
              <w:rPr>
                <w:sz w:val="26"/>
                <w:szCs w:val="26"/>
              </w:rPr>
            </w:pPr>
            <w:r w:rsidRPr="00E7326E">
              <w:rPr>
                <w:sz w:val="26"/>
                <w:szCs w:val="26"/>
              </w:rPr>
              <w:t xml:space="preserve"> </w:t>
            </w:r>
          </w:p>
          <w:p w14:paraId="2366BB46" w14:textId="0B64E0A6" w:rsidR="007C5AA3" w:rsidRPr="00E7326E" w:rsidRDefault="007C5AA3" w:rsidP="000A3F81">
            <w:pPr>
              <w:pStyle w:val="PhotoCaption"/>
              <w:rPr>
                <w:sz w:val="26"/>
                <w:szCs w:val="26"/>
              </w:rPr>
            </w:pPr>
            <w:r w:rsidRPr="00E7326E">
              <w:rPr>
                <w:sz w:val="26"/>
                <w:szCs w:val="26"/>
              </w:rPr>
              <w:t xml:space="preserve">Juan Martinez </w:t>
            </w:r>
            <w:r w:rsidR="0097425F" w:rsidRPr="00E7326E">
              <w:rPr>
                <w:sz w:val="26"/>
                <w:szCs w:val="26"/>
              </w:rPr>
              <w:t>Ramírez</w:t>
            </w:r>
            <w:r w:rsidR="0081678F" w:rsidRPr="00E7326E">
              <w:rPr>
                <w:sz w:val="26"/>
                <w:szCs w:val="26"/>
              </w:rPr>
              <w:t>, Sports</w:t>
            </w:r>
          </w:p>
          <w:p w14:paraId="67646263" w14:textId="77777777" w:rsidR="0023480F" w:rsidRPr="00E7326E" w:rsidRDefault="0023480F" w:rsidP="000A3F81">
            <w:pPr>
              <w:pStyle w:val="PhotoCaption"/>
              <w:rPr>
                <w:sz w:val="26"/>
                <w:szCs w:val="26"/>
              </w:rPr>
            </w:pPr>
          </w:p>
          <w:p w14:paraId="621A62F8" w14:textId="2F73535B" w:rsidR="007C5AA3" w:rsidRPr="00522E2C" w:rsidRDefault="00330956" w:rsidP="000A3F81">
            <w:pPr>
              <w:pStyle w:val="PhotoCaption"/>
              <w:rPr>
                <w:sz w:val="26"/>
                <w:szCs w:val="26"/>
              </w:rPr>
            </w:pPr>
            <w:r w:rsidRPr="00522E2C">
              <w:rPr>
                <w:sz w:val="26"/>
                <w:szCs w:val="26"/>
              </w:rPr>
              <w:t>Leonidas “The Guru” Martinez</w:t>
            </w:r>
            <w:r w:rsidR="0081678F" w:rsidRPr="00522E2C">
              <w:rPr>
                <w:sz w:val="26"/>
                <w:szCs w:val="26"/>
              </w:rPr>
              <w:t>, Sports</w:t>
            </w:r>
          </w:p>
          <w:p w14:paraId="7C50281C" w14:textId="77777777" w:rsidR="0023480F" w:rsidRPr="00522E2C" w:rsidRDefault="0023480F" w:rsidP="000A3F81">
            <w:pPr>
              <w:pStyle w:val="PhotoCaption"/>
              <w:rPr>
                <w:sz w:val="26"/>
                <w:szCs w:val="26"/>
              </w:rPr>
            </w:pPr>
          </w:p>
          <w:p w14:paraId="4B613E5A" w14:textId="678FB13F" w:rsidR="00330956" w:rsidRPr="00522E2C" w:rsidRDefault="00330956" w:rsidP="000A3F81">
            <w:pPr>
              <w:pStyle w:val="PhotoCaption"/>
              <w:rPr>
                <w:sz w:val="26"/>
                <w:szCs w:val="26"/>
              </w:rPr>
            </w:pPr>
            <w:r w:rsidRPr="00522E2C">
              <w:rPr>
                <w:sz w:val="26"/>
                <w:szCs w:val="26"/>
              </w:rPr>
              <w:t xml:space="preserve">Joslyn </w:t>
            </w:r>
            <w:r w:rsidR="00E038B7" w:rsidRPr="00522E2C">
              <w:rPr>
                <w:sz w:val="26"/>
                <w:szCs w:val="26"/>
              </w:rPr>
              <w:t>Medina</w:t>
            </w:r>
            <w:r w:rsidR="0081678F" w:rsidRPr="00522E2C">
              <w:rPr>
                <w:sz w:val="26"/>
                <w:szCs w:val="26"/>
              </w:rPr>
              <w:t xml:space="preserve">, </w:t>
            </w:r>
            <w:r w:rsidR="00455F23" w:rsidRPr="00522E2C">
              <w:rPr>
                <w:sz w:val="26"/>
                <w:szCs w:val="26"/>
              </w:rPr>
              <w:t>Staff Photogr</w:t>
            </w:r>
            <w:r w:rsidR="00FA19C1" w:rsidRPr="00522E2C">
              <w:rPr>
                <w:sz w:val="26"/>
                <w:szCs w:val="26"/>
              </w:rPr>
              <w:t>aphy</w:t>
            </w:r>
          </w:p>
          <w:p w14:paraId="1FDE93CC" w14:textId="77777777" w:rsidR="0023480F" w:rsidRPr="00522E2C" w:rsidRDefault="0023480F" w:rsidP="000A3F81">
            <w:pPr>
              <w:pStyle w:val="PhotoCaption"/>
              <w:rPr>
                <w:sz w:val="26"/>
                <w:szCs w:val="26"/>
              </w:rPr>
            </w:pPr>
          </w:p>
          <w:p w14:paraId="4A866272" w14:textId="20AD5437" w:rsidR="00E038B7" w:rsidRPr="00E7326E" w:rsidRDefault="00E038B7" w:rsidP="000A3F81">
            <w:pPr>
              <w:pStyle w:val="PhotoCaption"/>
              <w:rPr>
                <w:sz w:val="26"/>
                <w:szCs w:val="26"/>
              </w:rPr>
            </w:pPr>
            <w:r w:rsidRPr="00E7326E">
              <w:rPr>
                <w:sz w:val="26"/>
                <w:szCs w:val="26"/>
              </w:rPr>
              <w:t>Monzerraht Mir</w:t>
            </w:r>
            <w:r w:rsidR="009D0A4F" w:rsidRPr="00E7326E">
              <w:rPr>
                <w:sz w:val="26"/>
                <w:szCs w:val="26"/>
              </w:rPr>
              <w:t>anda Hernandez</w:t>
            </w:r>
            <w:r w:rsidR="00FA19C1" w:rsidRPr="00E7326E">
              <w:rPr>
                <w:sz w:val="26"/>
                <w:szCs w:val="26"/>
              </w:rPr>
              <w:t>, writer</w:t>
            </w:r>
          </w:p>
          <w:p w14:paraId="6DC04CE0" w14:textId="77777777" w:rsidR="0023480F" w:rsidRPr="00E7326E" w:rsidRDefault="0023480F" w:rsidP="000A3F81">
            <w:pPr>
              <w:pStyle w:val="PhotoCaption"/>
              <w:rPr>
                <w:sz w:val="26"/>
                <w:szCs w:val="26"/>
              </w:rPr>
            </w:pPr>
          </w:p>
          <w:p w14:paraId="47B78F74" w14:textId="4538CF2D" w:rsidR="009D0A4F" w:rsidRPr="00522E2C" w:rsidRDefault="009D0A4F" w:rsidP="000A3F81">
            <w:pPr>
              <w:pStyle w:val="PhotoCaption"/>
              <w:rPr>
                <w:sz w:val="26"/>
                <w:szCs w:val="26"/>
              </w:rPr>
            </w:pPr>
            <w:r w:rsidRPr="00522E2C">
              <w:rPr>
                <w:sz w:val="26"/>
                <w:szCs w:val="26"/>
              </w:rPr>
              <w:t>Timothy M</w:t>
            </w:r>
            <w:r w:rsidR="00815D86" w:rsidRPr="00522E2C">
              <w:rPr>
                <w:sz w:val="26"/>
                <w:szCs w:val="26"/>
              </w:rPr>
              <w:t>ontoya</w:t>
            </w:r>
            <w:r w:rsidR="00FA19C1" w:rsidRPr="00522E2C">
              <w:rPr>
                <w:sz w:val="26"/>
                <w:szCs w:val="26"/>
              </w:rPr>
              <w:t xml:space="preserve">, </w:t>
            </w:r>
            <w:r w:rsidR="00055D3C" w:rsidRPr="00522E2C">
              <w:rPr>
                <w:sz w:val="26"/>
                <w:szCs w:val="26"/>
              </w:rPr>
              <w:t>O</w:t>
            </w:r>
            <w:r w:rsidR="00FA19C1" w:rsidRPr="00522E2C">
              <w:rPr>
                <w:sz w:val="26"/>
                <w:szCs w:val="26"/>
              </w:rPr>
              <w:t xml:space="preserve">pinion, </w:t>
            </w:r>
            <w:r w:rsidR="00055D3C" w:rsidRPr="00522E2C">
              <w:rPr>
                <w:sz w:val="26"/>
                <w:szCs w:val="26"/>
              </w:rPr>
              <w:t>N</w:t>
            </w:r>
            <w:r w:rsidR="00FA19C1" w:rsidRPr="00522E2C">
              <w:rPr>
                <w:sz w:val="26"/>
                <w:szCs w:val="26"/>
              </w:rPr>
              <w:t>ews writer</w:t>
            </w:r>
          </w:p>
          <w:p w14:paraId="1E50BDB8" w14:textId="77777777" w:rsidR="00A378D5" w:rsidRPr="00522E2C" w:rsidRDefault="00A378D5" w:rsidP="000A3F81">
            <w:pPr>
              <w:pStyle w:val="PhotoCaption"/>
              <w:rPr>
                <w:sz w:val="26"/>
                <w:szCs w:val="26"/>
              </w:rPr>
            </w:pPr>
          </w:p>
          <w:p w14:paraId="6481E8E1" w14:textId="08483EB7" w:rsidR="00815D86" w:rsidRPr="00522E2C" w:rsidRDefault="00815D86" w:rsidP="000A3F81">
            <w:pPr>
              <w:pStyle w:val="PhotoCaption"/>
              <w:rPr>
                <w:sz w:val="26"/>
                <w:szCs w:val="26"/>
              </w:rPr>
            </w:pPr>
            <w:r w:rsidRPr="00522E2C">
              <w:rPr>
                <w:sz w:val="26"/>
                <w:szCs w:val="26"/>
              </w:rPr>
              <w:t>Alef Reyes Ochoa</w:t>
            </w:r>
            <w:r w:rsidR="000662B6" w:rsidRPr="00522E2C">
              <w:rPr>
                <w:sz w:val="26"/>
                <w:szCs w:val="26"/>
              </w:rPr>
              <w:t>,</w:t>
            </w:r>
            <w:r w:rsidR="00FA19C1" w:rsidRPr="00522E2C">
              <w:rPr>
                <w:sz w:val="26"/>
                <w:szCs w:val="26"/>
              </w:rPr>
              <w:t xml:space="preserve"> </w:t>
            </w:r>
            <w:r w:rsidR="000662B6" w:rsidRPr="00522E2C">
              <w:rPr>
                <w:sz w:val="26"/>
                <w:szCs w:val="26"/>
              </w:rPr>
              <w:t>Photojournalist</w:t>
            </w:r>
          </w:p>
          <w:p w14:paraId="60B27B73" w14:textId="77777777" w:rsidR="00A378D5" w:rsidRPr="00522E2C" w:rsidRDefault="00A378D5" w:rsidP="000A3F81">
            <w:pPr>
              <w:pStyle w:val="PhotoCaption"/>
              <w:rPr>
                <w:sz w:val="26"/>
                <w:szCs w:val="26"/>
              </w:rPr>
            </w:pPr>
          </w:p>
          <w:p w14:paraId="63440602" w14:textId="11D887E8" w:rsidR="00A378D5" w:rsidRPr="00522E2C" w:rsidRDefault="00275201" w:rsidP="000A3F81">
            <w:pPr>
              <w:pStyle w:val="PhotoCaption"/>
              <w:rPr>
                <w:color w:val="960723" w:themeColor="accent2" w:themeShade="80"/>
                <w:sz w:val="26"/>
                <w:szCs w:val="26"/>
              </w:rPr>
            </w:pPr>
            <w:r w:rsidRPr="00522E2C">
              <w:rPr>
                <w:color w:val="960723" w:themeColor="accent2" w:themeShade="80"/>
                <w:sz w:val="26"/>
                <w:szCs w:val="26"/>
              </w:rPr>
              <w:t>And the Partners</w:t>
            </w:r>
          </w:p>
          <w:p w14:paraId="7513A54F" w14:textId="3A36CC2F" w:rsidR="00815D86" w:rsidRPr="00522E2C" w:rsidRDefault="00815D86" w:rsidP="000A3F81">
            <w:pPr>
              <w:pStyle w:val="PhotoCaption"/>
              <w:rPr>
                <w:sz w:val="26"/>
                <w:szCs w:val="26"/>
              </w:rPr>
            </w:pPr>
            <w:r w:rsidRPr="00522E2C">
              <w:rPr>
                <w:sz w:val="26"/>
                <w:szCs w:val="26"/>
              </w:rPr>
              <w:t>Carlos Saenz</w:t>
            </w:r>
            <w:r w:rsidR="00EA2BCD" w:rsidRPr="00522E2C">
              <w:rPr>
                <w:sz w:val="26"/>
                <w:szCs w:val="26"/>
              </w:rPr>
              <w:t xml:space="preserve">, Research editor and archivist </w:t>
            </w:r>
          </w:p>
          <w:p w14:paraId="638B496B" w14:textId="48CF1B09" w:rsidR="007E2472" w:rsidRPr="00522E2C" w:rsidRDefault="007E2472" w:rsidP="000A3F81">
            <w:pPr>
              <w:pStyle w:val="PhotoCaption"/>
              <w:rPr>
                <w:sz w:val="26"/>
                <w:szCs w:val="26"/>
              </w:rPr>
            </w:pPr>
            <w:r w:rsidRPr="00522E2C">
              <w:rPr>
                <w:sz w:val="26"/>
                <w:szCs w:val="26"/>
              </w:rPr>
              <w:t>Brina-Rose Vialpando</w:t>
            </w:r>
            <w:r w:rsidR="00D75061" w:rsidRPr="00522E2C">
              <w:rPr>
                <w:sz w:val="26"/>
                <w:szCs w:val="26"/>
              </w:rPr>
              <w:t xml:space="preserve">, Writer, editor, </w:t>
            </w:r>
          </w:p>
          <w:p w14:paraId="0B3A1417" w14:textId="77777777" w:rsidR="007E2472" w:rsidRDefault="007E2472" w:rsidP="000A3F81">
            <w:pPr>
              <w:pStyle w:val="PhotoCaption"/>
              <w:rPr>
                <w:sz w:val="26"/>
                <w:szCs w:val="26"/>
              </w:rPr>
            </w:pPr>
          </w:p>
          <w:p w14:paraId="715C13C4" w14:textId="07E4A902" w:rsidR="002757A5" w:rsidRDefault="00F75D02" w:rsidP="000A3F81">
            <w:pPr>
              <w:pStyle w:val="PhotoCaption"/>
              <w:rPr>
                <w:sz w:val="26"/>
                <w:szCs w:val="26"/>
              </w:rPr>
            </w:pPr>
            <w:r>
              <w:rPr>
                <w:sz w:val="26"/>
                <w:szCs w:val="26"/>
              </w:rPr>
              <w:t>________________________________</w:t>
            </w:r>
          </w:p>
          <w:p w14:paraId="746F3B17" w14:textId="77777777" w:rsidR="002757A5" w:rsidRPr="00962DAE" w:rsidRDefault="002757A5" w:rsidP="002757A5">
            <w:pPr>
              <w:pStyle w:val="PhotoCaption"/>
              <w:rPr>
                <w:rFonts w:cstheme="minorHAnsi"/>
                <w:sz w:val="24"/>
                <w:szCs w:val="24"/>
                <w:highlight w:val="cyan"/>
              </w:rPr>
            </w:pPr>
            <w:r w:rsidRPr="00962DAE">
              <w:rPr>
                <w:rFonts w:cstheme="minorHAnsi"/>
                <w:sz w:val="24"/>
                <w:szCs w:val="24"/>
                <w:highlight w:val="yellow"/>
              </w:rPr>
              <w:t>Scorpion Tales is a digital production of The Chavez Huerta Preparatory Academy. It is Not for Profit and produced as an</w:t>
            </w:r>
            <w:r>
              <w:rPr>
                <w:rFonts w:cstheme="minorHAnsi"/>
                <w:sz w:val="24"/>
                <w:szCs w:val="24"/>
              </w:rPr>
              <w:t xml:space="preserve"> </w:t>
            </w:r>
            <w:r w:rsidRPr="00962DAE">
              <w:rPr>
                <w:rFonts w:cstheme="minorHAnsi"/>
                <w:sz w:val="24"/>
                <w:szCs w:val="24"/>
                <w:highlight w:val="cyan"/>
              </w:rPr>
              <w:t>educational endeavor by the Delores Huerta Preparatory High Journalism class.</w:t>
            </w:r>
          </w:p>
          <w:p w14:paraId="6A3AC8FB" w14:textId="77777777" w:rsidR="002757A5" w:rsidRPr="00962DAE" w:rsidRDefault="002757A5" w:rsidP="002757A5">
            <w:pPr>
              <w:pStyle w:val="PhotoCaption"/>
              <w:rPr>
                <w:rFonts w:cstheme="minorHAnsi"/>
                <w:sz w:val="24"/>
                <w:szCs w:val="24"/>
                <w:highlight w:val="cyan"/>
              </w:rPr>
            </w:pPr>
          </w:p>
          <w:p w14:paraId="6C3D271D" w14:textId="77777777" w:rsidR="002757A5" w:rsidRPr="00962DAE" w:rsidRDefault="002757A5" w:rsidP="002757A5">
            <w:pPr>
              <w:pStyle w:val="PhotoCaption"/>
              <w:rPr>
                <w:rFonts w:cstheme="minorHAnsi"/>
                <w:sz w:val="24"/>
                <w:szCs w:val="24"/>
                <w:highlight w:val="cyan"/>
              </w:rPr>
            </w:pPr>
            <w:r w:rsidRPr="00962DAE">
              <w:rPr>
                <w:rFonts w:cstheme="minorHAnsi"/>
                <w:sz w:val="24"/>
                <w:szCs w:val="24"/>
                <w:highlight w:val="cyan"/>
              </w:rPr>
              <w:t>Fred Segura and Bryan Weimer</w:t>
            </w:r>
          </w:p>
          <w:p w14:paraId="086190FE" w14:textId="4B383F39" w:rsidR="002757A5" w:rsidRPr="00522E2C" w:rsidRDefault="002757A5" w:rsidP="00962DAE">
            <w:pPr>
              <w:pStyle w:val="PhotoCaption"/>
              <w:rPr>
                <w:sz w:val="26"/>
                <w:szCs w:val="26"/>
              </w:rPr>
            </w:pPr>
            <w:r w:rsidRPr="00962DAE">
              <w:rPr>
                <w:rFonts w:cstheme="minorHAnsi"/>
                <w:sz w:val="24"/>
                <w:szCs w:val="24"/>
                <w:highlight w:val="cyan"/>
              </w:rPr>
              <w:t>Publishers</w:t>
            </w:r>
          </w:p>
        </w:tc>
        <w:sdt>
          <w:sdtPr>
            <w:rPr>
              <w:rFonts w:asciiTheme="minorHAnsi" w:hAnsiTheme="minorHAnsi" w:cstheme="minorHAnsi"/>
              <w:caps w:val="0"/>
              <w:color w:val="auto"/>
              <w:sz w:val="24"/>
              <w:szCs w:val="24"/>
            </w:rPr>
            <w:id w:val="-850788144"/>
            <w:placeholder>
              <w:docPart w:val="A4A081D25A944CC8B67527E9E6AA3662"/>
            </w:placeholder>
            <w15:appearance w15:val="hidden"/>
          </w:sdtPr>
          <w:sdtEndPr/>
          <w:sdtContent>
            <w:tc>
              <w:tcPr>
                <w:tcW w:w="3991" w:type="dxa"/>
                <w:shd w:val="clear" w:color="auto" w:fill="auto"/>
                <w:tcMar>
                  <w:top w:w="216" w:type="dxa"/>
                  <w:left w:w="216" w:type="dxa"/>
                  <w:right w:w="115" w:type="dxa"/>
                </w:tcMar>
              </w:tcPr>
              <w:p w14:paraId="64448420" w14:textId="0645CDD7" w:rsidR="00CA5525" w:rsidRPr="00492A88" w:rsidRDefault="00055D3C" w:rsidP="000A3F81">
                <w:pPr>
                  <w:pStyle w:val="AuthorName"/>
                  <w:rPr>
                    <w:rFonts w:asciiTheme="minorHAnsi" w:hAnsiTheme="minorHAnsi" w:cstheme="minorHAnsi"/>
                    <w:sz w:val="24"/>
                    <w:szCs w:val="24"/>
                  </w:rPr>
                </w:pPr>
                <w:r>
                  <w:rPr>
                    <w:rFonts w:asciiTheme="minorHAnsi" w:hAnsiTheme="minorHAnsi" w:cstheme="minorHAnsi"/>
                    <w:sz w:val="24"/>
                    <w:szCs w:val="24"/>
                  </w:rPr>
                  <w:t>What do all those jobs mean and do?</w:t>
                </w:r>
              </w:p>
              <w:p w14:paraId="338DB1D1" w14:textId="77777777" w:rsidR="00CA5525" w:rsidRPr="00492A88" w:rsidRDefault="00CA5525" w:rsidP="000A3F81">
                <w:pPr>
                  <w:pStyle w:val="NoSpacing"/>
                  <w:rPr>
                    <w:rFonts w:cstheme="minorHAnsi"/>
                    <w:sz w:val="24"/>
                    <w:szCs w:val="24"/>
                  </w:rPr>
                </w:pPr>
              </w:p>
              <w:p w14:paraId="5DEB71DF" w14:textId="77777777" w:rsidR="00CA5525" w:rsidRPr="00492A88" w:rsidRDefault="00CA5525" w:rsidP="000A3F81">
                <w:pPr>
                  <w:rPr>
                    <w:rFonts w:cstheme="minorHAnsi"/>
                    <w:sz w:val="24"/>
                    <w:szCs w:val="24"/>
                  </w:rPr>
                </w:pPr>
                <w:r w:rsidRPr="00492A88">
                  <w:rPr>
                    <w:rFonts w:cstheme="minorHAnsi"/>
                    <w:noProof/>
                    <w:sz w:val="24"/>
                    <w:szCs w:val="24"/>
                  </w:rPr>
                  <mc:AlternateContent>
                    <mc:Choice Requires="wps">
                      <w:drawing>
                        <wp:inline distT="0" distB="0" distL="0" distR="0" wp14:anchorId="6330F44E" wp14:editId="68195057">
                          <wp:extent cx="609600" cy="152400"/>
                          <wp:effectExtent l="0" t="0" r="0" b="0"/>
                          <wp:docPr id="750774968" name="Rectangle 750774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20F224" id="Rectangle 750774968"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6D75C20" w14:textId="77777777" w:rsidR="000645B8" w:rsidRPr="00CC071E" w:rsidRDefault="00522E2C" w:rsidP="000A3F81">
                <w:pPr>
                  <w:pStyle w:val="PhotoCaption"/>
                  <w:rPr>
                    <w:rFonts w:cstheme="minorHAnsi"/>
                    <w:sz w:val="26"/>
                    <w:szCs w:val="26"/>
                  </w:rPr>
                </w:pPr>
                <w:r w:rsidRPr="00CC071E">
                  <w:rPr>
                    <w:rFonts w:cstheme="minorHAnsi"/>
                    <w:sz w:val="26"/>
                    <w:szCs w:val="26"/>
                  </w:rPr>
                  <w:t xml:space="preserve">Good Question! </w:t>
                </w:r>
              </w:p>
              <w:p w14:paraId="66ED8D1D" w14:textId="77777777" w:rsidR="000645B8" w:rsidRPr="00CC071E" w:rsidRDefault="000645B8" w:rsidP="000A3F81">
                <w:pPr>
                  <w:pStyle w:val="PhotoCaption"/>
                  <w:rPr>
                    <w:rFonts w:cstheme="minorHAnsi"/>
                    <w:sz w:val="26"/>
                    <w:szCs w:val="26"/>
                  </w:rPr>
                </w:pPr>
                <w:r w:rsidRPr="00CC071E">
                  <w:rPr>
                    <w:rFonts w:cstheme="minorHAnsi"/>
                    <w:sz w:val="26"/>
                    <w:szCs w:val="26"/>
                  </w:rPr>
                  <w:t xml:space="preserve">     </w:t>
                </w:r>
                <w:r w:rsidR="0056149D" w:rsidRPr="00CC071E">
                  <w:rPr>
                    <w:rFonts w:cstheme="minorHAnsi"/>
                    <w:sz w:val="26"/>
                    <w:szCs w:val="26"/>
                  </w:rPr>
                  <w:t xml:space="preserve">A Reporter is a news gatherer, a person who goes out and gets the story where it </w:t>
                </w:r>
                <w:r w:rsidRPr="00CC071E">
                  <w:rPr>
                    <w:rFonts w:cstheme="minorHAnsi"/>
                    <w:sz w:val="26"/>
                    <w:szCs w:val="26"/>
                  </w:rPr>
                  <w:t xml:space="preserve">is, </w:t>
                </w:r>
                <w:r w:rsidR="0056149D" w:rsidRPr="00CC071E">
                  <w:rPr>
                    <w:rFonts w:cstheme="minorHAnsi"/>
                    <w:sz w:val="26"/>
                    <w:szCs w:val="26"/>
                  </w:rPr>
                  <w:t xml:space="preserve">brings it back and </w:t>
                </w:r>
                <w:r w:rsidRPr="00CC071E">
                  <w:rPr>
                    <w:rFonts w:cstheme="minorHAnsi"/>
                    <w:sz w:val="26"/>
                    <w:szCs w:val="26"/>
                  </w:rPr>
                  <w:t>gets it ready to publish.</w:t>
                </w:r>
              </w:p>
              <w:p w14:paraId="63DBA29A" w14:textId="77777777" w:rsidR="000645B8" w:rsidRPr="00CC071E" w:rsidRDefault="000645B8" w:rsidP="000A3F81">
                <w:pPr>
                  <w:pStyle w:val="PhotoCaption"/>
                  <w:rPr>
                    <w:rFonts w:cstheme="minorHAnsi"/>
                    <w:sz w:val="26"/>
                    <w:szCs w:val="26"/>
                  </w:rPr>
                </w:pPr>
              </w:p>
              <w:p w14:paraId="3AE365DB" w14:textId="77777777" w:rsidR="00793CA0" w:rsidRPr="00CC071E" w:rsidRDefault="000645B8" w:rsidP="000A3F81">
                <w:pPr>
                  <w:pStyle w:val="PhotoCaption"/>
                  <w:rPr>
                    <w:rFonts w:cstheme="minorHAnsi"/>
                    <w:sz w:val="26"/>
                    <w:szCs w:val="26"/>
                  </w:rPr>
                </w:pPr>
                <w:r w:rsidRPr="00CC071E">
                  <w:rPr>
                    <w:rFonts w:cstheme="minorHAnsi"/>
                    <w:sz w:val="26"/>
                    <w:szCs w:val="26"/>
                  </w:rPr>
                  <w:t xml:space="preserve">     A writer</w:t>
                </w:r>
                <w:r w:rsidR="00E20A2D" w:rsidRPr="00CC071E">
                  <w:rPr>
                    <w:rFonts w:cstheme="minorHAnsi"/>
                    <w:sz w:val="26"/>
                    <w:szCs w:val="26"/>
                  </w:rPr>
                  <w:t xml:space="preserve">, </w:t>
                </w:r>
                <w:proofErr w:type="gramStart"/>
                <w:r w:rsidR="00E20A2D" w:rsidRPr="00CC071E">
                  <w:rPr>
                    <w:rFonts w:cstheme="minorHAnsi"/>
                    <w:sz w:val="26"/>
                    <w:szCs w:val="26"/>
                  </w:rPr>
                  <w:t>either staff</w:t>
                </w:r>
                <w:proofErr w:type="gramEnd"/>
                <w:r w:rsidR="00E20A2D" w:rsidRPr="00CC071E">
                  <w:rPr>
                    <w:rFonts w:cstheme="minorHAnsi"/>
                    <w:sz w:val="26"/>
                    <w:szCs w:val="26"/>
                  </w:rPr>
                  <w:t xml:space="preserve">, sports, entertainment, etc. </w:t>
                </w:r>
                <w:r w:rsidR="00B80FB3" w:rsidRPr="00CC071E">
                  <w:rPr>
                    <w:rFonts w:cstheme="minorHAnsi"/>
                    <w:sz w:val="26"/>
                    <w:szCs w:val="26"/>
                  </w:rPr>
                  <w:t xml:space="preserve">produces their writing on a particular topic. All writing goes through the </w:t>
                </w:r>
                <w:r w:rsidR="00793CA0" w:rsidRPr="00CC071E">
                  <w:rPr>
                    <w:rFonts w:cstheme="minorHAnsi"/>
                    <w:sz w:val="26"/>
                    <w:szCs w:val="26"/>
                  </w:rPr>
                  <w:t>editorial process.</w:t>
                </w:r>
              </w:p>
              <w:p w14:paraId="38F48077" w14:textId="77777777" w:rsidR="00793CA0" w:rsidRPr="00CC071E" w:rsidRDefault="00793CA0" w:rsidP="000A3F81">
                <w:pPr>
                  <w:pStyle w:val="PhotoCaption"/>
                  <w:rPr>
                    <w:rFonts w:cstheme="minorHAnsi"/>
                    <w:sz w:val="26"/>
                    <w:szCs w:val="26"/>
                  </w:rPr>
                </w:pPr>
              </w:p>
              <w:p w14:paraId="26F9BB04" w14:textId="77777777" w:rsidR="009474AE" w:rsidRPr="00CC071E" w:rsidRDefault="00793CA0" w:rsidP="000A3F81">
                <w:pPr>
                  <w:pStyle w:val="PhotoCaption"/>
                  <w:rPr>
                    <w:rFonts w:cstheme="minorHAnsi"/>
                    <w:sz w:val="26"/>
                    <w:szCs w:val="26"/>
                  </w:rPr>
                </w:pPr>
                <w:r w:rsidRPr="00CC071E">
                  <w:rPr>
                    <w:rFonts w:cstheme="minorHAnsi"/>
                    <w:sz w:val="26"/>
                    <w:szCs w:val="26"/>
                  </w:rPr>
                  <w:t xml:space="preserve">     A Columnist is a particular type of journalist </w:t>
                </w:r>
                <w:r w:rsidR="00483B28" w:rsidRPr="00CC071E">
                  <w:rPr>
                    <w:rFonts w:cstheme="minorHAnsi"/>
                    <w:sz w:val="26"/>
                    <w:szCs w:val="26"/>
                  </w:rPr>
                  <w:t xml:space="preserve">who writes about, typically, one thing. They </w:t>
                </w:r>
                <w:r w:rsidR="00656281" w:rsidRPr="00CC071E">
                  <w:rPr>
                    <w:rFonts w:cstheme="minorHAnsi"/>
                    <w:sz w:val="26"/>
                    <w:szCs w:val="26"/>
                  </w:rPr>
                  <w:t xml:space="preserve">will </w:t>
                </w:r>
                <w:r w:rsidR="009474AE" w:rsidRPr="00CC071E">
                  <w:rPr>
                    <w:rFonts w:cstheme="minorHAnsi"/>
                    <w:sz w:val="26"/>
                    <w:szCs w:val="26"/>
                  </w:rPr>
                  <w:t>write</w:t>
                </w:r>
                <w:r w:rsidR="00656281" w:rsidRPr="00CC071E">
                  <w:rPr>
                    <w:rFonts w:cstheme="minorHAnsi"/>
                    <w:sz w:val="26"/>
                    <w:szCs w:val="26"/>
                  </w:rPr>
                  <w:t xml:space="preserve"> about people, gossip, cars</w:t>
                </w:r>
                <w:r w:rsidR="009474AE" w:rsidRPr="00CC071E">
                  <w:rPr>
                    <w:rFonts w:cstheme="minorHAnsi"/>
                    <w:sz w:val="26"/>
                    <w:szCs w:val="26"/>
                  </w:rPr>
                  <w:t xml:space="preserve">, etc. </w:t>
                </w:r>
              </w:p>
              <w:p w14:paraId="67DA1AD6" w14:textId="77777777" w:rsidR="009474AE" w:rsidRPr="00CC071E" w:rsidRDefault="009474AE" w:rsidP="000A3F81">
                <w:pPr>
                  <w:pStyle w:val="PhotoCaption"/>
                  <w:rPr>
                    <w:rFonts w:cstheme="minorHAnsi"/>
                    <w:sz w:val="26"/>
                    <w:szCs w:val="26"/>
                  </w:rPr>
                </w:pPr>
              </w:p>
              <w:p w14:paraId="493BF7BD" w14:textId="77777777" w:rsidR="000077AC" w:rsidRPr="00CC071E" w:rsidRDefault="009474AE" w:rsidP="000A3F81">
                <w:pPr>
                  <w:pStyle w:val="PhotoCaption"/>
                  <w:rPr>
                    <w:rFonts w:cstheme="minorHAnsi"/>
                    <w:sz w:val="26"/>
                    <w:szCs w:val="26"/>
                  </w:rPr>
                </w:pPr>
                <w:r w:rsidRPr="00CC071E">
                  <w:rPr>
                    <w:rFonts w:cstheme="minorHAnsi"/>
                    <w:sz w:val="26"/>
                    <w:szCs w:val="26"/>
                  </w:rPr>
                  <w:t xml:space="preserve">     </w:t>
                </w:r>
                <w:r w:rsidR="006770B2" w:rsidRPr="00CC071E">
                  <w:rPr>
                    <w:rFonts w:cstheme="minorHAnsi"/>
                    <w:sz w:val="26"/>
                    <w:szCs w:val="26"/>
                  </w:rPr>
                  <w:t xml:space="preserve">Sportswriters write about, well, sports. They cover everything from </w:t>
                </w:r>
                <w:r w:rsidR="004341F3" w:rsidRPr="00CC071E">
                  <w:rPr>
                    <w:rFonts w:cstheme="minorHAnsi"/>
                    <w:sz w:val="26"/>
                    <w:szCs w:val="26"/>
                  </w:rPr>
                  <w:t>the Draft to the Championships. They cover people as well as teams.</w:t>
                </w:r>
              </w:p>
              <w:p w14:paraId="23521395" w14:textId="77777777" w:rsidR="000077AC" w:rsidRPr="00CC071E" w:rsidRDefault="000077AC" w:rsidP="000A3F81">
                <w:pPr>
                  <w:pStyle w:val="PhotoCaption"/>
                  <w:rPr>
                    <w:rFonts w:cstheme="minorHAnsi"/>
                    <w:sz w:val="26"/>
                    <w:szCs w:val="26"/>
                  </w:rPr>
                </w:pPr>
              </w:p>
              <w:p w14:paraId="4DEE3F23" w14:textId="77777777" w:rsidR="00F01475" w:rsidRPr="00CC071E" w:rsidRDefault="000077AC" w:rsidP="000A3F81">
                <w:pPr>
                  <w:pStyle w:val="PhotoCaption"/>
                  <w:rPr>
                    <w:rFonts w:cstheme="minorHAnsi"/>
                    <w:sz w:val="26"/>
                    <w:szCs w:val="26"/>
                  </w:rPr>
                </w:pPr>
                <w:r w:rsidRPr="00CC071E">
                  <w:rPr>
                    <w:rFonts w:cstheme="minorHAnsi"/>
                    <w:sz w:val="26"/>
                    <w:szCs w:val="26"/>
                  </w:rPr>
                  <w:t xml:space="preserve">     Opinion</w:t>
                </w:r>
                <w:r w:rsidR="00491831" w:rsidRPr="00CC071E">
                  <w:rPr>
                    <w:rFonts w:cstheme="minorHAnsi"/>
                    <w:sz w:val="26"/>
                    <w:szCs w:val="26"/>
                  </w:rPr>
                  <w:t xml:space="preserve">: these are the political people. Cars, gas, egg prices, </w:t>
                </w:r>
                <w:r w:rsidR="00401E36" w:rsidRPr="00CC071E">
                  <w:rPr>
                    <w:rFonts w:cstheme="minorHAnsi"/>
                    <w:sz w:val="26"/>
                    <w:szCs w:val="26"/>
                  </w:rPr>
                  <w:t xml:space="preserve">political races, anything under the sun. Also requires the </w:t>
                </w:r>
                <w:r w:rsidR="00F01475" w:rsidRPr="00CC071E">
                  <w:rPr>
                    <w:rFonts w:cstheme="minorHAnsi"/>
                    <w:sz w:val="26"/>
                    <w:szCs w:val="26"/>
                  </w:rPr>
                  <w:t>most amount of editorial oversite.</w:t>
                </w:r>
                <w:r w:rsidR="006770B2" w:rsidRPr="00CC071E">
                  <w:rPr>
                    <w:rFonts w:cstheme="minorHAnsi"/>
                    <w:sz w:val="26"/>
                    <w:szCs w:val="26"/>
                  </w:rPr>
                  <w:t xml:space="preserve"> </w:t>
                </w:r>
              </w:p>
              <w:p w14:paraId="38190E44" w14:textId="77777777" w:rsidR="00F01475" w:rsidRPr="00CC071E" w:rsidRDefault="00F01475" w:rsidP="000A3F81">
                <w:pPr>
                  <w:pStyle w:val="PhotoCaption"/>
                  <w:rPr>
                    <w:rFonts w:cstheme="minorHAnsi"/>
                    <w:sz w:val="26"/>
                    <w:szCs w:val="26"/>
                  </w:rPr>
                </w:pPr>
              </w:p>
              <w:p w14:paraId="40554D45" w14:textId="77777777" w:rsidR="00883903" w:rsidRPr="00CC071E" w:rsidRDefault="00F01475" w:rsidP="000A3F81">
                <w:pPr>
                  <w:pStyle w:val="PhotoCaption"/>
                  <w:rPr>
                    <w:rFonts w:cstheme="minorHAnsi"/>
                    <w:sz w:val="26"/>
                    <w:szCs w:val="26"/>
                  </w:rPr>
                </w:pPr>
                <w:r w:rsidRPr="00CC071E">
                  <w:rPr>
                    <w:rFonts w:cstheme="minorHAnsi"/>
                    <w:sz w:val="26"/>
                    <w:szCs w:val="26"/>
                  </w:rPr>
                  <w:t>Photojournalist</w:t>
                </w:r>
                <w:r w:rsidR="00883903" w:rsidRPr="00CC071E">
                  <w:rPr>
                    <w:rFonts w:cstheme="minorHAnsi"/>
                    <w:sz w:val="26"/>
                    <w:szCs w:val="26"/>
                  </w:rPr>
                  <w:t>/photographer Take the pictures and tell the story in the image.</w:t>
                </w:r>
              </w:p>
              <w:p w14:paraId="50A8DC52" w14:textId="77777777" w:rsidR="00883903" w:rsidRDefault="00883903" w:rsidP="000A3F81">
                <w:pPr>
                  <w:pStyle w:val="PhotoCaption"/>
                  <w:rPr>
                    <w:rFonts w:cstheme="minorHAnsi"/>
                    <w:sz w:val="24"/>
                    <w:szCs w:val="24"/>
                  </w:rPr>
                </w:pPr>
              </w:p>
              <w:p w14:paraId="3217B8D1" w14:textId="77777777" w:rsidR="00F56C20" w:rsidRDefault="00F56C20" w:rsidP="000A3F81">
                <w:pPr>
                  <w:pStyle w:val="PhotoCaption"/>
                  <w:rPr>
                    <w:rFonts w:cstheme="minorHAnsi"/>
                    <w:sz w:val="24"/>
                    <w:szCs w:val="24"/>
                  </w:rPr>
                </w:pPr>
              </w:p>
              <w:p w14:paraId="7A0520B6" w14:textId="77777777" w:rsidR="00883903" w:rsidRDefault="00883903" w:rsidP="000A3F81">
                <w:pPr>
                  <w:pStyle w:val="PhotoCaption"/>
                  <w:rPr>
                    <w:rFonts w:cstheme="minorHAnsi"/>
                    <w:sz w:val="24"/>
                    <w:szCs w:val="24"/>
                  </w:rPr>
                </w:pPr>
              </w:p>
              <w:p w14:paraId="6A574303" w14:textId="77777777" w:rsidR="00883903" w:rsidRDefault="00883903" w:rsidP="000A3F81">
                <w:pPr>
                  <w:pStyle w:val="PhotoCaption"/>
                  <w:rPr>
                    <w:rFonts w:cstheme="minorHAnsi"/>
                    <w:sz w:val="24"/>
                    <w:szCs w:val="24"/>
                  </w:rPr>
                </w:pPr>
              </w:p>
              <w:p w14:paraId="554C9953" w14:textId="77777777" w:rsidR="00883903" w:rsidRDefault="00883903" w:rsidP="000A3F81">
                <w:pPr>
                  <w:pStyle w:val="PhotoCaption"/>
                  <w:rPr>
                    <w:rFonts w:cstheme="minorHAnsi"/>
                    <w:sz w:val="24"/>
                    <w:szCs w:val="24"/>
                  </w:rPr>
                </w:pPr>
              </w:p>
              <w:p w14:paraId="612669E2" w14:textId="77777777" w:rsidR="00883903" w:rsidRDefault="00883903" w:rsidP="000A3F81">
                <w:pPr>
                  <w:pStyle w:val="PhotoCaption"/>
                  <w:rPr>
                    <w:rFonts w:cstheme="minorHAnsi"/>
                    <w:sz w:val="24"/>
                    <w:szCs w:val="24"/>
                  </w:rPr>
                </w:pPr>
              </w:p>
              <w:p w14:paraId="67763363" w14:textId="77777777" w:rsidR="00883903" w:rsidRDefault="00883903" w:rsidP="000A3F81">
                <w:pPr>
                  <w:pStyle w:val="PhotoCaption"/>
                  <w:rPr>
                    <w:rFonts w:cstheme="minorHAnsi"/>
                    <w:sz w:val="24"/>
                    <w:szCs w:val="24"/>
                  </w:rPr>
                </w:pPr>
              </w:p>
              <w:p w14:paraId="21D952C3" w14:textId="77777777" w:rsidR="00883903" w:rsidRDefault="00883903" w:rsidP="000A3F81">
                <w:pPr>
                  <w:pStyle w:val="PhotoCaption"/>
                  <w:rPr>
                    <w:rFonts w:cstheme="minorHAnsi"/>
                    <w:sz w:val="24"/>
                    <w:szCs w:val="24"/>
                  </w:rPr>
                </w:pPr>
              </w:p>
              <w:p w14:paraId="2C7C54C6" w14:textId="4C909B5A" w:rsidR="00CA5525" w:rsidRPr="00492A88" w:rsidRDefault="00CA5525" w:rsidP="000A3F81">
                <w:pPr>
                  <w:pStyle w:val="PhotoCaption"/>
                  <w:rPr>
                    <w:rFonts w:cstheme="minorHAnsi"/>
                    <w:sz w:val="24"/>
                    <w:szCs w:val="24"/>
                  </w:rPr>
                </w:pPr>
              </w:p>
            </w:tc>
          </w:sdtContent>
        </w:sdt>
        <w:tc>
          <w:tcPr>
            <w:tcW w:w="4379" w:type="dxa"/>
            <w:gridSpan w:val="2"/>
            <w:vMerge/>
          </w:tcPr>
          <w:p w14:paraId="38CD04D3" w14:textId="77777777" w:rsidR="00CA5525" w:rsidRPr="0070044D" w:rsidRDefault="00CA5525" w:rsidP="000A3F81">
            <w:pPr>
              <w:rPr>
                <w:rFonts w:ascii="Baskerville Old Face" w:eastAsia="Baskerville Old Face" w:hAnsi="Baskerville Old Face" w:cs="Times New Roman"/>
              </w:rPr>
            </w:pPr>
          </w:p>
        </w:tc>
      </w:tr>
      <w:tr w:rsidR="00CA5525" w:rsidRPr="0070044D" w14:paraId="783372D7" w14:textId="77777777" w:rsidTr="00D34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1"/>
        </w:trPr>
        <w:tc>
          <w:tcPr>
            <w:tcW w:w="12960" w:type="dxa"/>
            <w:gridSpan w:val="5"/>
            <w:shd w:val="clear" w:color="auto" w:fill="F64668" w:themeFill="accent2"/>
            <w:vAlign w:val="center"/>
          </w:tcPr>
          <w:p w14:paraId="518F0EB1" w14:textId="0318DE12" w:rsidR="00CA5525" w:rsidRPr="00492A88" w:rsidRDefault="00561B5C" w:rsidP="000A3F81">
            <w:pPr>
              <w:pStyle w:val="NoSpacing"/>
              <w:rPr>
                <w:rFonts w:eastAsia="Baskerville Old Face" w:cstheme="minorHAnsi"/>
                <w:noProof/>
                <w:sz w:val="24"/>
                <w:szCs w:val="24"/>
              </w:rPr>
            </w:pPr>
            <w:r w:rsidRPr="00492A88">
              <w:rPr>
                <w:rFonts w:cstheme="minorHAnsi"/>
                <w:sz w:val="24"/>
                <w:szCs w:val="24"/>
              </w:rPr>
              <w:t xml:space="preserve">                                                                                  </w:t>
            </w:r>
            <w:r w:rsidR="00492A88" w:rsidRPr="00492A88">
              <w:rPr>
                <w:rFonts w:cstheme="minorHAnsi"/>
                <w:sz w:val="24"/>
                <w:szCs w:val="24"/>
              </w:rPr>
              <w:t xml:space="preserve">                         </w:t>
            </w:r>
            <w:r w:rsidRPr="00492A88">
              <w:rPr>
                <w:rFonts w:cstheme="minorHAnsi"/>
                <w:sz w:val="24"/>
                <w:szCs w:val="24"/>
              </w:rPr>
              <w:t xml:space="preserve">  </w:t>
            </w:r>
            <w:r w:rsidR="00CA5525" w:rsidRPr="00492A88">
              <w:rPr>
                <w:rFonts w:cstheme="minorHAnsi"/>
                <w:sz w:val="24"/>
                <w:szCs w:val="24"/>
              </w:rPr>
              <w:t>Page 3</w:t>
            </w:r>
          </w:p>
        </w:tc>
      </w:tr>
    </w:tbl>
    <w:p w14:paraId="2B0A5B52" w14:textId="77777777" w:rsidR="007A17FD" w:rsidRDefault="007A17FD">
      <w:pPr>
        <w:sectPr w:rsidR="007A17FD" w:rsidSect="00C311CE">
          <w:pgSz w:w="15840" w:h="24480" w:code="3"/>
          <w:pgMar w:top="1008" w:right="1440" w:bottom="0" w:left="1440" w:header="720" w:footer="432" w:gutter="0"/>
          <w:cols w:space="720"/>
          <w:docGrid w:linePitch="360"/>
        </w:sectPr>
      </w:pPr>
    </w:p>
    <w:p w14:paraId="7987AF43" w14:textId="77777777" w:rsidR="0015690B" w:rsidRDefault="0015690B"/>
    <w:sectPr w:rsidR="0015690B"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19082" w14:textId="77777777" w:rsidR="00CE511C" w:rsidRDefault="00CE511C" w:rsidP="00554336">
      <w:pPr>
        <w:spacing w:after="0"/>
      </w:pPr>
      <w:r>
        <w:separator/>
      </w:r>
    </w:p>
  </w:endnote>
  <w:endnote w:type="continuationSeparator" w:id="0">
    <w:p w14:paraId="432EC4D9" w14:textId="77777777" w:rsidR="00CE511C" w:rsidRDefault="00CE511C"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9B9BB" w14:textId="77777777" w:rsidR="00CE511C" w:rsidRDefault="00CE511C" w:rsidP="00554336">
      <w:pPr>
        <w:spacing w:after="0"/>
      </w:pPr>
      <w:r>
        <w:separator/>
      </w:r>
    </w:p>
  </w:footnote>
  <w:footnote w:type="continuationSeparator" w:id="0">
    <w:p w14:paraId="6F1C5C27" w14:textId="77777777" w:rsidR="00CE511C" w:rsidRDefault="00CE511C"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6618"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8569364">
    <w:abstractNumId w:val="9"/>
  </w:num>
  <w:num w:numId="2" w16cid:durableId="1506048805">
    <w:abstractNumId w:val="7"/>
  </w:num>
  <w:num w:numId="3" w16cid:durableId="1583680663">
    <w:abstractNumId w:val="6"/>
  </w:num>
  <w:num w:numId="4" w16cid:durableId="790782854">
    <w:abstractNumId w:val="5"/>
  </w:num>
  <w:num w:numId="5" w16cid:durableId="798186556">
    <w:abstractNumId w:val="4"/>
  </w:num>
  <w:num w:numId="6" w16cid:durableId="1528448221">
    <w:abstractNumId w:val="8"/>
  </w:num>
  <w:num w:numId="7" w16cid:durableId="738402564">
    <w:abstractNumId w:val="3"/>
  </w:num>
  <w:num w:numId="8" w16cid:durableId="1563786143">
    <w:abstractNumId w:val="2"/>
  </w:num>
  <w:num w:numId="9" w16cid:durableId="802699525">
    <w:abstractNumId w:val="1"/>
  </w:num>
  <w:num w:numId="10" w16cid:durableId="995911242">
    <w:abstractNumId w:val="0"/>
  </w:num>
  <w:num w:numId="11" w16cid:durableId="1509171622">
    <w:abstractNumId w:val="11"/>
  </w:num>
  <w:num w:numId="12" w16cid:durableId="1347290734">
    <w:abstractNumId w:val="10"/>
  </w:num>
  <w:num w:numId="13" w16cid:durableId="13563447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1C"/>
    <w:rsid w:val="00004C2C"/>
    <w:rsid w:val="000077AC"/>
    <w:rsid w:val="000139C1"/>
    <w:rsid w:val="00015939"/>
    <w:rsid w:val="0001620C"/>
    <w:rsid w:val="000235DB"/>
    <w:rsid w:val="000237D2"/>
    <w:rsid w:val="0002558F"/>
    <w:rsid w:val="00037CD8"/>
    <w:rsid w:val="00041B3A"/>
    <w:rsid w:val="00042177"/>
    <w:rsid w:val="00042323"/>
    <w:rsid w:val="00052781"/>
    <w:rsid w:val="00054D99"/>
    <w:rsid w:val="00055D3C"/>
    <w:rsid w:val="00061A8E"/>
    <w:rsid w:val="000645B8"/>
    <w:rsid w:val="00064CAB"/>
    <w:rsid w:val="000662B6"/>
    <w:rsid w:val="0007036D"/>
    <w:rsid w:val="00070A18"/>
    <w:rsid w:val="000745E4"/>
    <w:rsid w:val="00082015"/>
    <w:rsid w:val="0008417E"/>
    <w:rsid w:val="00086C23"/>
    <w:rsid w:val="00087264"/>
    <w:rsid w:val="00087A28"/>
    <w:rsid w:val="00090437"/>
    <w:rsid w:val="00091F44"/>
    <w:rsid w:val="00093F55"/>
    <w:rsid w:val="00094876"/>
    <w:rsid w:val="000970C8"/>
    <w:rsid w:val="000A1B27"/>
    <w:rsid w:val="000A76B2"/>
    <w:rsid w:val="000B08D7"/>
    <w:rsid w:val="000B55EB"/>
    <w:rsid w:val="000B7E70"/>
    <w:rsid w:val="000C044D"/>
    <w:rsid w:val="000C05B8"/>
    <w:rsid w:val="000C2099"/>
    <w:rsid w:val="000C4253"/>
    <w:rsid w:val="000C63FC"/>
    <w:rsid w:val="000C7DD2"/>
    <w:rsid w:val="000D1612"/>
    <w:rsid w:val="000D392A"/>
    <w:rsid w:val="000D3B24"/>
    <w:rsid w:val="000D7AAC"/>
    <w:rsid w:val="000E3A15"/>
    <w:rsid w:val="000E3C01"/>
    <w:rsid w:val="000E410F"/>
    <w:rsid w:val="000E47DF"/>
    <w:rsid w:val="000E5650"/>
    <w:rsid w:val="000E707E"/>
    <w:rsid w:val="000E764D"/>
    <w:rsid w:val="000F13BE"/>
    <w:rsid w:val="000F3105"/>
    <w:rsid w:val="000F4138"/>
    <w:rsid w:val="00101979"/>
    <w:rsid w:val="0011124D"/>
    <w:rsid w:val="001119CD"/>
    <w:rsid w:val="00116D30"/>
    <w:rsid w:val="00116DA0"/>
    <w:rsid w:val="00120383"/>
    <w:rsid w:val="001222FE"/>
    <w:rsid w:val="0012299B"/>
    <w:rsid w:val="00124F22"/>
    <w:rsid w:val="001277DA"/>
    <w:rsid w:val="00132CE5"/>
    <w:rsid w:val="00133D55"/>
    <w:rsid w:val="001422B6"/>
    <w:rsid w:val="001427C6"/>
    <w:rsid w:val="001432CC"/>
    <w:rsid w:val="001472EB"/>
    <w:rsid w:val="001503DB"/>
    <w:rsid w:val="00150763"/>
    <w:rsid w:val="0015250B"/>
    <w:rsid w:val="0015557C"/>
    <w:rsid w:val="00155BB5"/>
    <w:rsid w:val="0015690B"/>
    <w:rsid w:val="001575AA"/>
    <w:rsid w:val="0017372B"/>
    <w:rsid w:val="00173FCF"/>
    <w:rsid w:val="00175772"/>
    <w:rsid w:val="00183DC0"/>
    <w:rsid w:val="00184176"/>
    <w:rsid w:val="001849C6"/>
    <w:rsid w:val="00192EF7"/>
    <w:rsid w:val="00193069"/>
    <w:rsid w:val="00196657"/>
    <w:rsid w:val="001A031D"/>
    <w:rsid w:val="001A1751"/>
    <w:rsid w:val="001A1D88"/>
    <w:rsid w:val="001A24D9"/>
    <w:rsid w:val="001A27DC"/>
    <w:rsid w:val="001A5A0A"/>
    <w:rsid w:val="001A5C71"/>
    <w:rsid w:val="001A5CEF"/>
    <w:rsid w:val="001A609E"/>
    <w:rsid w:val="001B4C46"/>
    <w:rsid w:val="001C4551"/>
    <w:rsid w:val="001C50D0"/>
    <w:rsid w:val="001D0430"/>
    <w:rsid w:val="001D2327"/>
    <w:rsid w:val="001D7AB7"/>
    <w:rsid w:val="001E00BB"/>
    <w:rsid w:val="001E1174"/>
    <w:rsid w:val="001E28C1"/>
    <w:rsid w:val="001E3F73"/>
    <w:rsid w:val="001E582B"/>
    <w:rsid w:val="001E5D9A"/>
    <w:rsid w:val="001F226D"/>
    <w:rsid w:val="001F3D34"/>
    <w:rsid w:val="001F55D0"/>
    <w:rsid w:val="001F657F"/>
    <w:rsid w:val="0020424D"/>
    <w:rsid w:val="002045AC"/>
    <w:rsid w:val="002107A1"/>
    <w:rsid w:val="0021691D"/>
    <w:rsid w:val="00216B9C"/>
    <w:rsid w:val="002255A6"/>
    <w:rsid w:val="00226033"/>
    <w:rsid w:val="00226343"/>
    <w:rsid w:val="00230183"/>
    <w:rsid w:val="0023085F"/>
    <w:rsid w:val="002347EC"/>
    <w:rsid w:val="0023480F"/>
    <w:rsid w:val="00235F1A"/>
    <w:rsid w:val="00237795"/>
    <w:rsid w:val="00240751"/>
    <w:rsid w:val="0024196D"/>
    <w:rsid w:val="002431CC"/>
    <w:rsid w:val="00246657"/>
    <w:rsid w:val="00250973"/>
    <w:rsid w:val="00254C16"/>
    <w:rsid w:val="00256108"/>
    <w:rsid w:val="002627B6"/>
    <w:rsid w:val="002742EB"/>
    <w:rsid w:val="002746CA"/>
    <w:rsid w:val="00275201"/>
    <w:rsid w:val="00275735"/>
    <w:rsid w:val="002757A5"/>
    <w:rsid w:val="0028255E"/>
    <w:rsid w:val="0028351F"/>
    <w:rsid w:val="00284B87"/>
    <w:rsid w:val="0028717C"/>
    <w:rsid w:val="00290B91"/>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E2388"/>
    <w:rsid w:val="002E4809"/>
    <w:rsid w:val="002F27E1"/>
    <w:rsid w:val="002F7680"/>
    <w:rsid w:val="0030006A"/>
    <w:rsid w:val="00303D3A"/>
    <w:rsid w:val="00305529"/>
    <w:rsid w:val="00312469"/>
    <w:rsid w:val="00312E02"/>
    <w:rsid w:val="003151FA"/>
    <w:rsid w:val="00315FD9"/>
    <w:rsid w:val="0031609F"/>
    <w:rsid w:val="0031774D"/>
    <w:rsid w:val="003227C3"/>
    <w:rsid w:val="00322CE9"/>
    <w:rsid w:val="00323CE9"/>
    <w:rsid w:val="00323F8B"/>
    <w:rsid w:val="00326052"/>
    <w:rsid w:val="0032737D"/>
    <w:rsid w:val="00327B96"/>
    <w:rsid w:val="00327F09"/>
    <w:rsid w:val="00330956"/>
    <w:rsid w:val="00330A55"/>
    <w:rsid w:val="003336C6"/>
    <w:rsid w:val="00333A87"/>
    <w:rsid w:val="00334954"/>
    <w:rsid w:val="00335BCD"/>
    <w:rsid w:val="00335F1A"/>
    <w:rsid w:val="003379B0"/>
    <w:rsid w:val="00340AB4"/>
    <w:rsid w:val="003500F0"/>
    <w:rsid w:val="00350A94"/>
    <w:rsid w:val="00351DA2"/>
    <w:rsid w:val="00353D9E"/>
    <w:rsid w:val="00356105"/>
    <w:rsid w:val="0035721D"/>
    <w:rsid w:val="00362C30"/>
    <w:rsid w:val="00363C4E"/>
    <w:rsid w:val="00363CF9"/>
    <w:rsid w:val="00364C16"/>
    <w:rsid w:val="00365512"/>
    <w:rsid w:val="00365BA1"/>
    <w:rsid w:val="003700A2"/>
    <w:rsid w:val="00370E20"/>
    <w:rsid w:val="00373201"/>
    <w:rsid w:val="003830D6"/>
    <w:rsid w:val="00384E69"/>
    <w:rsid w:val="00387D94"/>
    <w:rsid w:val="003912CA"/>
    <w:rsid w:val="003A1E56"/>
    <w:rsid w:val="003A7C45"/>
    <w:rsid w:val="003B3B75"/>
    <w:rsid w:val="003B4978"/>
    <w:rsid w:val="003C148F"/>
    <w:rsid w:val="003C252E"/>
    <w:rsid w:val="003C4ACB"/>
    <w:rsid w:val="003C55A4"/>
    <w:rsid w:val="003D5F44"/>
    <w:rsid w:val="003D72E2"/>
    <w:rsid w:val="003E0014"/>
    <w:rsid w:val="003E07AA"/>
    <w:rsid w:val="003E34DD"/>
    <w:rsid w:val="003E5D08"/>
    <w:rsid w:val="003E759E"/>
    <w:rsid w:val="003F0957"/>
    <w:rsid w:val="003F4C0F"/>
    <w:rsid w:val="003F544A"/>
    <w:rsid w:val="00401E36"/>
    <w:rsid w:val="0040385D"/>
    <w:rsid w:val="00404E43"/>
    <w:rsid w:val="00406B50"/>
    <w:rsid w:val="00410F9C"/>
    <w:rsid w:val="004130AD"/>
    <w:rsid w:val="00415A82"/>
    <w:rsid w:val="00430B5C"/>
    <w:rsid w:val="00430DED"/>
    <w:rsid w:val="0043165E"/>
    <w:rsid w:val="00431DFB"/>
    <w:rsid w:val="00434100"/>
    <w:rsid w:val="004341F3"/>
    <w:rsid w:val="0043716E"/>
    <w:rsid w:val="0044466C"/>
    <w:rsid w:val="00445C65"/>
    <w:rsid w:val="004541E0"/>
    <w:rsid w:val="00455F23"/>
    <w:rsid w:val="004569B8"/>
    <w:rsid w:val="00460859"/>
    <w:rsid w:val="00462E2A"/>
    <w:rsid w:val="004663E3"/>
    <w:rsid w:val="00470850"/>
    <w:rsid w:val="00480F80"/>
    <w:rsid w:val="004812C7"/>
    <w:rsid w:val="004819A2"/>
    <w:rsid w:val="00483B28"/>
    <w:rsid w:val="00491831"/>
    <w:rsid w:val="00492A88"/>
    <w:rsid w:val="00495C2E"/>
    <w:rsid w:val="004963AF"/>
    <w:rsid w:val="00497588"/>
    <w:rsid w:val="004A0894"/>
    <w:rsid w:val="004A7C8D"/>
    <w:rsid w:val="004B07E6"/>
    <w:rsid w:val="004B6818"/>
    <w:rsid w:val="004B7833"/>
    <w:rsid w:val="004C1318"/>
    <w:rsid w:val="004C3DF2"/>
    <w:rsid w:val="004D061C"/>
    <w:rsid w:val="004D1721"/>
    <w:rsid w:val="004D1817"/>
    <w:rsid w:val="004D33E8"/>
    <w:rsid w:val="004D4C02"/>
    <w:rsid w:val="004D57AB"/>
    <w:rsid w:val="004D6AC3"/>
    <w:rsid w:val="004D7C5A"/>
    <w:rsid w:val="004D7EE8"/>
    <w:rsid w:val="004E4F0A"/>
    <w:rsid w:val="004E63BA"/>
    <w:rsid w:val="004F152D"/>
    <w:rsid w:val="004F281F"/>
    <w:rsid w:val="004F2CE7"/>
    <w:rsid w:val="004F3FCA"/>
    <w:rsid w:val="004F74DD"/>
    <w:rsid w:val="004F7A5D"/>
    <w:rsid w:val="00503BD9"/>
    <w:rsid w:val="00504C06"/>
    <w:rsid w:val="00505F80"/>
    <w:rsid w:val="00507968"/>
    <w:rsid w:val="00511A8C"/>
    <w:rsid w:val="00512241"/>
    <w:rsid w:val="00517D6C"/>
    <w:rsid w:val="00522E2C"/>
    <w:rsid w:val="0052536B"/>
    <w:rsid w:val="00527FE0"/>
    <w:rsid w:val="00532334"/>
    <w:rsid w:val="00536918"/>
    <w:rsid w:val="00537346"/>
    <w:rsid w:val="005400DA"/>
    <w:rsid w:val="00541374"/>
    <w:rsid w:val="005413F8"/>
    <w:rsid w:val="00542A74"/>
    <w:rsid w:val="00543C35"/>
    <w:rsid w:val="005464FB"/>
    <w:rsid w:val="005536BB"/>
    <w:rsid w:val="00554336"/>
    <w:rsid w:val="00554FC5"/>
    <w:rsid w:val="0056149D"/>
    <w:rsid w:val="00561B5C"/>
    <w:rsid w:val="005621DA"/>
    <w:rsid w:val="00566C26"/>
    <w:rsid w:val="005706B7"/>
    <w:rsid w:val="00571BE2"/>
    <w:rsid w:val="00572E4F"/>
    <w:rsid w:val="00573647"/>
    <w:rsid w:val="00575C13"/>
    <w:rsid w:val="005847CE"/>
    <w:rsid w:val="005848A2"/>
    <w:rsid w:val="005853B9"/>
    <w:rsid w:val="00590DC3"/>
    <w:rsid w:val="00590F7F"/>
    <w:rsid w:val="00592C1D"/>
    <w:rsid w:val="005942DE"/>
    <w:rsid w:val="005A143D"/>
    <w:rsid w:val="005A1800"/>
    <w:rsid w:val="005A78B4"/>
    <w:rsid w:val="005B3643"/>
    <w:rsid w:val="005B4E54"/>
    <w:rsid w:val="005C3DA3"/>
    <w:rsid w:val="005C502F"/>
    <w:rsid w:val="005D17F8"/>
    <w:rsid w:val="005E2DC0"/>
    <w:rsid w:val="005E4855"/>
    <w:rsid w:val="005F415C"/>
    <w:rsid w:val="005F7F2A"/>
    <w:rsid w:val="00600079"/>
    <w:rsid w:val="00600B6C"/>
    <w:rsid w:val="006012AC"/>
    <w:rsid w:val="00604500"/>
    <w:rsid w:val="0060531B"/>
    <w:rsid w:val="00613A31"/>
    <w:rsid w:val="00620800"/>
    <w:rsid w:val="00622ACA"/>
    <w:rsid w:val="00622B73"/>
    <w:rsid w:val="00622D79"/>
    <w:rsid w:val="00623501"/>
    <w:rsid w:val="00624F21"/>
    <w:rsid w:val="00630CF2"/>
    <w:rsid w:val="0063237B"/>
    <w:rsid w:val="006360D7"/>
    <w:rsid w:val="0063616D"/>
    <w:rsid w:val="00640596"/>
    <w:rsid w:val="006424C3"/>
    <w:rsid w:val="00645409"/>
    <w:rsid w:val="0065149E"/>
    <w:rsid w:val="0065227F"/>
    <w:rsid w:val="00654963"/>
    <w:rsid w:val="00656281"/>
    <w:rsid w:val="00656D0F"/>
    <w:rsid w:val="006608C8"/>
    <w:rsid w:val="00664133"/>
    <w:rsid w:val="00667FF3"/>
    <w:rsid w:val="006702D6"/>
    <w:rsid w:val="00671468"/>
    <w:rsid w:val="006759E9"/>
    <w:rsid w:val="006770B2"/>
    <w:rsid w:val="00680D64"/>
    <w:rsid w:val="00682A93"/>
    <w:rsid w:val="006926DA"/>
    <w:rsid w:val="00692D2D"/>
    <w:rsid w:val="006931FE"/>
    <w:rsid w:val="006A0A52"/>
    <w:rsid w:val="006B52E6"/>
    <w:rsid w:val="006B5695"/>
    <w:rsid w:val="006B5CF0"/>
    <w:rsid w:val="006C0B7A"/>
    <w:rsid w:val="006C5879"/>
    <w:rsid w:val="006D4838"/>
    <w:rsid w:val="006D5166"/>
    <w:rsid w:val="006D58B5"/>
    <w:rsid w:val="006E2F9B"/>
    <w:rsid w:val="006E7170"/>
    <w:rsid w:val="006F1187"/>
    <w:rsid w:val="0070044D"/>
    <w:rsid w:val="00700A88"/>
    <w:rsid w:val="00701931"/>
    <w:rsid w:val="0070526E"/>
    <w:rsid w:val="00705FB1"/>
    <w:rsid w:val="0070777A"/>
    <w:rsid w:val="007123AA"/>
    <w:rsid w:val="0071284D"/>
    <w:rsid w:val="0071575D"/>
    <w:rsid w:val="007161AB"/>
    <w:rsid w:val="007204C9"/>
    <w:rsid w:val="0072062C"/>
    <w:rsid w:val="007206E7"/>
    <w:rsid w:val="00722B74"/>
    <w:rsid w:val="00732530"/>
    <w:rsid w:val="00733BCE"/>
    <w:rsid w:val="00735291"/>
    <w:rsid w:val="007361E3"/>
    <w:rsid w:val="00736615"/>
    <w:rsid w:val="00741211"/>
    <w:rsid w:val="00743E5C"/>
    <w:rsid w:val="00745EB0"/>
    <w:rsid w:val="0074723D"/>
    <w:rsid w:val="00750885"/>
    <w:rsid w:val="00755AA1"/>
    <w:rsid w:val="0076002B"/>
    <w:rsid w:val="00761E8B"/>
    <w:rsid w:val="007653F3"/>
    <w:rsid w:val="00765AE5"/>
    <w:rsid w:val="00770A52"/>
    <w:rsid w:val="007716FB"/>
    <w:rsid w:val="007720EB"/>
    <w:rsid w:val="00773C51"/>
    <w:rsid w:val="007763CF"/>
    <w:rsid w:val="00777FEE"/>
    <w:rsid w:val="007810A2"/>
    <w:rsid w:val="00781F6C"/>
    <w:rsid w:val="007847D9"/>
    <w:rsid w:val="00786A41"/>
    <w:rsid w:val="00792F15"/>
    <w:rsid w:val="00793CA0"/>
    <w:rsid w:val="007943B5"/>
    <w:rsid w:val="0079573D"/>
    <w:rsid w:val="007A0FB1"/>
    <w:rsid w:val="007A17FD"/>
    <w:rsid w:val="007A3ACA"/>
    <w:rsid w:val="007A4B37"/>
    <w:rsid w:val="007A4BAC"/>
    <w:rsid w:val="007A5FA5"/>
    <w:rsid w:val="007A6ADF"/>
    <w:rsid w:val="007B05E8"/>
    <w:rsid w:val="007B223E"/>
    <w:rsid w:val="007B2C41"/>
    <w:rsid w:val="007B5DCC"/>
    <w:rsid w:val="007B7A91"/>
    <w:rsid w:val="007C006C"/>
    <w:rsid w:val="007C39DF"/>
    <w:rsid w:val="007C5AA3"/>
    <w:rsid w:val="007C68DC"/>
    <w:rsid w:val="007D0017"/>
    <w:rsid w:val="007D3122"/>
    <w:rsid w:val="007D467C"/>
    <w:rsid w:val="007D4846"/>
    <w:rsid w:val="007D591A"/>
    <w:rsid w:val="007D5FB7"/>
    <w:rsid w:val="007D6D74"/>
    <w:rsid w:val="007D6DBE"/>
    <w:rsid w:val="007D6DF0"/>
    <w:rsid w:val="007D7DE3"/>
    <w:rsid w:val="007E141B"/>
    <w:rsid w:val="007E14DB"/>
    <w:rsid w:val="007E1630"/>
    <w:rsid w:val="007E2472"/>
    <w:rsid w:val="007E35B0"/>
    <w:rsid w:val="007E4869"/>
    <w:rsid w:val="007E4A72"/>
    <w:rsid w:val="007E4FD5"/>
    <w:rsid w:val="007E628C"/>
    <w:rsid w:val="007F2733"/>
    <w:rsid w:val="007F3AEA"/>
    <w:rsid w:val="007F6234"/>
    <w:rsid w:val="00801042"/>
    <w:rsid w:val="008016E2"/>
    <w:rsid w:val="008029C1"/>
    <w:rsid w:val="00802CE9"/>
    <w:rsid w:val="00802E21"/>
    <w:rsid w:val="00802E3B"/>
    <w:rsid w:val="00805045"/>
    <w:rsid w:val="008063E2"/>
    <w:rsid w:val="00807716"/>
    <w:rsid w:val="00813B42"/>
    <w:rsid w:val="00813EA3"/>
    <w:rsid w:val="00815321"/>
    <w:rsid w:val="0081598D"/>
    <w:rsid w:val="00815D86"/>
    <w:rsid w:val="0081678F"/>
    <w:rsid w:val="00820940"/>
    <w:rsid w:val="00826103"/>
    <w:rsid w:val="0083068C"/>
    <w:rsid w:val="00830724"/>
    <w:rsid w:val="00830DC5"/>
    <w:rsid w:val="008329ED"/>
    <w:rsid w:val="00833F55"/>
    <w:rsid w:val="00835B37"/>
    <w:rsid w:val="00837D59"/>
    <w:rsid w:val="00840778"/>
    <w:rsid w:val="008438F3"/>
    <w:rsid w:val="00847462"/>
    <w:rsid w:val="00850158"/>
    <w:rsid w:val="008571EB"/>
    <w:rsid w:val="00862486"/>
    <w:rsid w:val="00862A4A"/>
    <w:rsid w:val="0086344D"/>
    <w:rsid w:val="00863E1E"/>
    <w:rsid w:val="00865F74"/>
    <w:rsid w:val="00871511"/>
    <w:rsid w:val="00872FBE"/>
    <w:rsid w:val="00874673"/>
    <w:rsid w:val="00874B72"/>
    <w:rsid w:val="00880E08"/>
    <w:rsid w:val="00883903"/>
    <w:rsid w:val="0089013B"/>
    <w:rsid w:val="00893DB3"/>
    <w:rsid w:val="008A18F7"/>
    <w:rsid w:val="008A3AB6"/>
    <w:rsid w:val="008A4100"/>
    <w:rsid w:val="008A420A"/>
    <w:rsid w:val="008A645C"/>
    <w:rsid w:val="008A790D"/>
    <w:rsid w:val="008B64A3"/>
    <w:rsid w:val="008B6683"/>
    <w:rsid w:val="008C055B"/>
    <w:rsid w:val="008C12B6"/>
    <w:rsid w:val="008C14A5"/>
    <w:rsid w:val="008C1970"/>
    <w:rsid w:val="008C2C11"/>
    <w:rsid w:val="008C353A"/>
    <w:rsid w:val="008D3E4E"/>
    <w:rsid w:val="008D4A3C"/>
    <w:rsid w:val="008D54DC"/>
    <w:rsid w:val="008D5F52"/>
    <w:rsid w:val="008D757B"/>
    <w:rsid w:val="008E0A2E"/>
    <w:rsid w:val="008E3AAE"/>
    <w:rsid w:val="008E4672"/>
    <w:rsid w:val="008F00E7"/>
    <w:rsid w:val="008F5442"/>
    <w:rsid w:val="008F75D6"/>
    <w:rsid w:val="008F7614"/>
    <w:rsid w:val="00900601"/>
    <w:rsid w:val="00911673"/>
    <w:rsid w:val="00911C63"/>
    <w:rsid w:val="009151EB"/>
    <w:rsid w:val="00915900"/>
    <w:rsid w:val="0091599E"/>
    <w:rsid w:val="00915F67"/>
    <w:rsid w:val="00916170"/>
    <w:rsid w:val="00916A62"/>
    <w:rsid w:val="0092495E"/>
    <w:rsid w:val="00931500"/>
    <w:rsid w:val="0093673B"/>
    <w:rsid w:val="0093678F"/>
    <w:rsid w:val="00940796"/>
    <w:rsid w:val="009474AE"/>
    <w:rsid w:val="00951998"/>
    <w:rsid w:val="009537A6"/>
    <w:rsid w:val="009538D5"/>
    <w:rsid w:val="00953B20"/>
    <w:rsid w:val="00956D5F"/>
    <w:rsid w:val="009570E7"/>
    <w:rsid w:val="00957478"/>
    <w:rsid w:val="00960C72"/>
    <w:rsid w:val="009622FD"/>
    <w:rsid w:val="00962DAE"/>
    <w:rsid w:val="009702C8"/>
    <w:rsid w:val="0097425F"/>
    <w:rsid w:val="009768A3"/>
    <w:rsid w:val="009823BB"/>
    <w:rsid w:val="0099073F"/>
    <w:rsid w:val="009912BE"/>
    <w:rsid w:val="00992CB5"/>
    <w:rsid w:val="00994C68"/>
    <w:rsid w:val="00994E7C"/>
    <w:rsid w:val="00995534"/>
    <w:rsid w:val="009961D1"/>
    <w:rsid w:val="00997DF3"/>
    <w:rsid w:val="009A033F"/>
    <w:rsid w:val="009A03FD"/>
    <w:rsid w:val="009A268A"/>
    <w:rsid w:val="009A2876"/>
    <w:rsid w:val="009A3979"/>
    <w:rsid w:val="009A3C49"/>
    <w:rsid w:val="009A7638"/>
    <w:rsid w:val="009A7BAC"/>
    <w:rsid w:val="009B2E43"/>
    <w:rsid w:val="009B6C80"/>
    <w:rsid w:val="009B7D83"/>
    <w:rsid w:val="009C0170"/>
    <w:rsid w:val="009C06D3"/>
    <w:rsid w:val="009C6837"/>
    <w:rsid w:val="009C6C19"/>
    <w:rsid w:val="009C6DEC"/>
    <w:rsid w:val="009C790B"/>
    <w:rsid w:val="009D0A4F"/>
    <w:rsid w:val="009D34FD"/>
    <w:rsid w:val="009D3B7C"/>
    <w:rsid w:val="009D463D"/>
    <w:rsid w:val="009D4DB5"/>
    <w:rsid w:val="009D5D56"/>
    <w:rsid w:val="009E122C"/>
    <w:rsid w:val="009E6306"/>
    <w:rsid w:val="009E6B1A"/>
    <w:rsid w:val="009E6D71"/>
    <w:rsid w:val="009F08CA"/>
    <w:rsid w:val="009F4A41"/>
    <w:rsid w:val="009F6B3A"/>
    <w:rsid w:val="009F6D87"/>
    <w:rsid w:val="00A00A24"/>
    <w:rsid w:val="00A02332"/>
    <w:rsid w:val="00A02870"/>
    <w:rsid w:val="00A0465D"/>
    <w:rsid w:val="00A04B20"/>
    <w:rsid w:val="00A05792"/>
    <w:rsid w:val="00A10A6B"/>
    <w:rsid w:val="00A11B7D"/>
    <w:rsid w:val="00A14CAD"/>
    <w:rsid w:val="00A17107"/>
    <w:rsid w:val="00A219BC"/>
    <w:rsid w:val="00A31D0D"/>
    <w:rsid w:val="00A33255"/>
    <w:rsid w:val="00A36549"/>
    <w:rsid w:val="00A378D5"/>
    <w:rsid w:val="00A4023C"/>
    <w:rsid w:val="00A4073C"/>
    <w:rsid w:val="00A415C7"/>
    <w:rsid w:val="00A47476"/>
    <w:rsid w:val="00A55154"/>
    <w:rsid w:val="00A60BB0"/>
    <w:rsid w:val="00A61945"/>
    <w:rsid w:val="00A6583A"/>
    <w:rsid w:val="00A65EFD"/>
    <w:rsid w:val="00A70242"/>
    <w:rsid w:val="00A70941"/>
    <w:rsid w:val="00A71EEC"/>
    <w:rsid w:val="00A7373D"/>
    <w:rsid w:val="00A741C2"/>
    <w:rsid w:val="00A74923"/>
    <w:rsid w:val="00A7581E"/>
    <w:rsid w:val="00A7758D"/>
    <w:rsid w:val="00A82EC9"/>
    <w:rsid w:val="00A85400"/>
    <w:rsid w:val="00A85626"/>
    <w:rsid w:val="00A86DB5"/>
    <w:rsid w:val="00A950B3"/>
    <w:rsid w:val="00A9624E"/>
    <w:rsid w:val="00AA0B34"/>
    <w:rsid w:val="00AA1EFE"/>
    <w:rsid w:val="00AA23E9"/>
    <w:rsid w:val="00AA351C"/>
    <w:rsid w:val="00AA356E"/>
    <w:rsid w:val="00AA5484"/>
    <w:rsid w:val="00AB28E3"/>
    <w:rsid w:val="00AB2AA3"/>
    <w:rsid w:val="00AB68A9"/>
    <w:rsid w:val="00AC117E"/>
    <w:rsid w:val="00AC3CE6"/>
    <w:rsid w:val="00AC6CF2"/>
    <w:rsid w:val="00AC7693"/>
    <w:rsid w:val="00AD392E"/>
    <w:rsid w:val="00AD40EA"/>
    <w:rsid w:val="00AD4D2E"/>
    <w:rsid w:val="00AD5F52"/>
    <w:rsid w:val="00AE030C"/>
    <w:rsid w:val="00AE5DB2"/>
    <w:rsid w:val="00AF0490"/>
    <w:rsid w:val="00AF0B4B"/>
    <w:rsid w:val="00AF2080"/>
    <w:rsid w:val="00AF2EDF"/>
    <w:rsid w:val="00AF553C"/>
    <w:rsid w:val="00AF7802"/>
    <w:rsid w:val="00B010AB"/>
    <w:rsid w:val="00B07394"/>
    <w:rsid w:val="00B10117"/>
    <w:rsid w:val="00B1023C"/>
    <w:rsid w:val="00B112C4"/>
    <w:rsid w:val="00B11EA3"/>
    <w:rsid w:val="00B12550"/>
    <w:rsid w:val="00B12D99"/>
    <w:rsid w:val="00B1327C"/>
    <w:rsid w:val="00B138B7"/>
    <w:rsid w:val="00B13BA8"/>
    <w:rsid w:val="00B151DC"/>
    <w:rsid w:val="00B200AD"/>
    <w:rsid w:val="00B22F0C"/>
    <w:rsid w:val="00B27617"/>
    <w:rsid w:val="00B322BC"/>
    <w:rsid w:val="00B34432"/>
    <w:rsid w:val="00B407B8"/>
    <w:rsid w:val="00B40DBB"/>
    <w:rsid w:val="00B41339"/>
    <w:rsid w:val="00B41E5D"/>
    <w:rsid w:val="00B434A2"/>
    <w:rsid w:val="00B45736"/>
    <w:rsid w:val="00B45B9C"/>
    <w:rsid w:val="00B4611F"/>
    <w:rsid w:val="00B4688D"/>
    <w:rsid w:val="00B50671"/>
    <w:rsid w:val="00B53541"/>
    <w:rsid w:val="00B55667"/>
    <w:rsid w:val="00B572C4"/>
    <w:rsid w:val="00B61323"/>
    <w:rsid w:val="00B629AC"/>
    <w:rsid w:val="00B66B60"/>
    <w:rsid w:val="00B7072E"/>
    <w:rsid w:val="00B73643"/>
    <w:rsid w:val="00B739BC"/>
    <w:rsid w:val="00B743BF"/>
    <w:rsid w:val="00B755B2"/>
    <w:rsid w:val="00B80FB3"/>
    <w:rsid w:val="00B86F65"/>
    <w:rsid w:val="00B87AC3"/>
    <w:rsid w:val="00B91607"/>
    <w:rsid w:val="00B916CA"/>
    <w:rsid w:val="00B919AE"/>
    <w:rsid w:val="00B93C9B"/>
    <w:rsid w:val="00BA1EAC"/>
    <w:rsid w:val="00BA3361"/>
    <w:rsid w:val="00BA3A46"/>
    <w:rsid w:val="00BA563E"/>
    <w:rsid w:val="00BA6AD0"/>
    <w:rsid w:val="00BB2430"/>
    <w:rsid w:val="00BB28CF"/>
    <w:rsid w:val="00BB5B14"/>
    <w:rsid w:val="00BB7027"/>
    <w:rsid w:val="00BC1947"/>
    <w:rsid w:val="00BC1FFB"/>
    <w:rsid w:val="00BC6155"/>
    <w:rsid w:val="00BC64EC"/>
    <w:rsid w:val="00BD3552"/>
    <w:rsid w:val="00BD5C4E"/>
    <w:rsid w:val="00BD5DFD"/>
    <w:rsid w:val="00BD7BDE"/>
    <w:rsid w:val="00BE07C1"/>
    <w:rsid w:val="00BE1E30"/>
    <w:rsid w:val="00BE31EE"/>
    <w:rsid w:val="00BE3B99"/>
    <w:rsid w:val="00BE3E5C"/>
    <w:rsid w:val="00BE6132"/>
    <w:rsid w:val="00BE6171"/>
    <w:rsid w:val="00BE756A"/>
    <w:rsid w:val="00BF222C"/>
    <w:rsid w:val="00BF38AA"/>
    <w:rsid w:val="00BF5C01"/>
    <w:rsid w:val="00BF5EB9"/>
    <w:rsid w:val="00BF6852"/>
    <w:rsid w:val="00C04BC8"/>
    <w:rsid w:val="00C0596B"/>
    <w:rsid w:val="00C0738B"/>
    <w:rsid w:val="00C14365"/>
    <w:rsid w:val="00C1696B"/>
    <w:rsid w:val="00C1751F"/>
    <w:rsid w:val="00C202B3"/>
    <w:rsid w:val="00C23187"/>
    <w:rsid w:val="00C24765"/>
    <w:rsid w:val="00C25674"/>
    <w:rsid w:val="00C30B77"/>
    <w:rsid w:val="00C311CE"/>
    <w:rsid w:val="00C3208E"/>
    <w:rsid w:val="00C3432F"/>
    <w:rsid w:val="00C34434"/>
    <w:rsid w:val="00C349D8"/>
    <w:rsid w:val="00C40AE9"/>
    <w:rsid w:val="00C43BC9"/>
    <w:rsid w:val="00C50535"/>
    <w:rsid w:val="00C50E4B"/>
    <w:rsid w:val="00C51844"/>
    <w:rsid w:val="00C52179"/>
    <w:rsid w:val="00C62E65"/>
    <w:rsid w:val="00C6730F"/>
    <w:rsid w:val="00C71E9D"/>
    <w:rsid w:val="00C7255C"/>
    <w:rsid w:val="00C730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A5525"/>
    <w:rsid w:val="00CA7BBD"/>
    <w:rsid w:val="00CB0CB1"/>
    <w:rsid w:val="00CB19CE"/>
    <w:rsid w:val="00CB4217"/>
    <w:rsid w:val="00CB5D3F"/>
    <w:rsid w:val="00CC071E"/>
    <w:rsid w:val="00CC2E5D"/>
    <w:rsid w:val="00CC37A7"/>
    <w:rsid w:val="00CD4C47"/>
    <w:rsid w:val="00CE3344"/>
    <w:rsid w:val="00CE3BEF"/>
    <w:rsid w:val="00CE49B2"/>
    <w:rsid w:val="00CE511C"/>
    <w:rsid w:val="00CE524C"/>
    <w:rsid w:val="00CF0DF0"/>
    <w:rsid w:val="00CF12E8"/>
    <w:rsid w:val="00CF21D9"/>
    <w:rsid w:val="00CF34CD"/>
    <w:rsid w:val="00CF3A4B"/>
    <w:rsid w:val="00CF5018"/>
    <w:rsid w:val="00D005FD"/>
    <w:rsid w:val="00D04C26"/>
    <w:rsid w:val="00D05187"/>
    <w:rsid w:val="00D0557C"/>
    <w:rsid w:val="00D05BFF"/>
    <w:rsid w:val="00D06ECC"/>
    <w:rsid w:val="00D2391E"/>
    <w:rsid w:val="00D24E61"/>
    <w:rsid w:val="00D31FCD"/>
    <w:rsid w:val="00D34368"/>
    <w:rsid w:val="00D34558"/>
    <w:rsid w:val="00D34A36"/>
    <w:rsid w:val="00D364A1"/>
    <w:rsid w:val="00D36F3C"/>
    <w:rsid w:val="00D3768E"/>
    <w:rsid w:val="00D46F80"/>
    <w:rsid w:val="00D50CD1"/>
    <w:rsid w:val="00D54861"/>
    <w:rsid w:val="00D60A76"/>
    <w:rsid w:val="00D75061"/>
    <w:rsid w:val="00D8140F"/>
    <w:rsid w:val="00D831F5"/>
    <w:rsid w:val="00D84725"/>
    <w:rsid w:val="00D8682F"/>
    <w:rsid w:val="00D90C37"/>
    <w:rsid w:val="00D91920"/>
    <w:rsid w:val="00D91CFB"/>
    <w:rsid w:val="00D9438D"/>
    <w:rsid w:val="00D95225"/>
    <w:rsid w:val="00D95B3C"/>
    <w:rsid w:val="00D95C08"/>
    <w:rsid w:val="00D9775B"/>
    <w:rsid w:val="00DB2AA2"/>
    <w:rsid w:val="00DB7468"/>
    <w:rsid w:val="00DC27FC"/>
    <w:rsid w:val="00DC2C2A"/>
    <w:rsid w:val="00DC51BF"/>
    <w:rsid w:val="00DC53B8"/>
    <w:rsid w:val="00DC5841"/>
    <w:rsid w:val="00DC6A2F"/>
    <w:rsid w:val="00DD344E"/>
    <w:rsid w:val="00DD5EAD"/>
    <w:rsid w:val="00DD7F4A"/>
    <w:rsid w:val="00DE1ED7"/>
    <w:rsid w:val="00DE556D"/>
    <w:rsid w:val="00DF0B74"/>
    <w:rsid w:val="00DF1355"/>
    <w:rsid w:val="00DF7811"/>
    <w:rsid w:val="00E014D5"/>
    <w:rsid w:val="00E01982"/>
    <w:rsid w:val="00E01AA7"/>
    <w:rsid w:val="00E038B7"/>
    <w:rsid w:val="00E07F58"/>
    <w:rsid w:val="00E1146F"/>
    <w:rsid w:val="00E11A96"/>
    <w:rsid w:val="00E15328"/>
    <w:rsid w:val="00E158E6"/>
    <w:rsid w:val="00E20A2D"/>
    <w:rsid w:val="00E228B7"/>
    <w:rsid w:val="00E23865"/>
    <w:rsid w:val="00E23FD4"/>
    <w:rsid w:val="00E26C3C"/>
    <w:rsid w:val="00E27392"/>
    <w:rsid w:val="00E27532"/>
    <w:rsid w:val="00E41F5C"/>
    <w:rsid w:val="00E44608"/>
    <w:rsid w:val="00E44B1B"/>
    <w:rsid w:val="00E52DAC"/>
    <w:rsid w:val="00E533E2"/>
    <w:rsid w:val="00E53423"/>
    <w:rsid w:val="00E54B2E"/>
    <w:rsid w:val="00E6010D"/>
    <w:rsid w:val="00E60A2A"/>
    <w:rsid w:val="00E61BD8"/>
    <w:rsid w:val="00E63314"/>
    <w:rsid w:val="00E64FC6"/>
    <w:rsid w:val="00E67548"/>
    <w:rsid w:val="00E7015C"/>
    <w:rsid w:val="00E7283E"/>
    <w:rsid w:val="00E7326E"/>
    <w:rsid w:val="00E7662D"/>
    <w:rsid w:val="00E76771"/>
    <w:rsid w:val="00E82091"/>
    <w:rsid w:val="00E82AD1"/>
    <w:rsid w:val="00E85908"/>
    <w:rsid w:val="00E916E9"/>
    <w:rsid w:val="00E97F89"/>
    <w:rsid w:val="00EA2BCD"/>
    <w:rsid w:val="00EA5F38"/>
    <w:rsid w:val="00EB168B"/>
    <w:rsid w:val="00EB7C0B"/>
    <w:rsid w:val="00EC12B2"/>
    <w:rsid w:val="00EC5505"/>
    <w:rsid w:val="00ED25BA"/>
    <w:rsid w:val="00ED3181"/>
    <w:rsid w:val="00ED661B"/>
    <w:rsid w:val="00ED7448"/>
    <w:rsid w:val="00EE7D8B"/>
    <w:rsid w:val="00EF0035"/>
    <w:rsid w:val="00EF0CA4"/>
    <w:rsid w:val="00EF778E"/>
    <w:rsid w:val="00F01475"/>
    <w:rsid w:val="00F0187D"/>
    <w:rsid w:val="00F11F83"/>
    <w:rsid w:val="00F1244D"/>
    <w:rsid w:val="00F15C4E"/>
    <w:rsid w:val="00F20EE0"/>
    <w:rsid w:val="00F23030"/>
    <w:rsid w:val="00F251EC"/>
    <w:rsid w:val="00F35580"/>
    <w:rsid w:val="00F41B2E"/>
    <w:rsid w:val="00F421AC"/>
    <w:rsid w:val="00F47AAC"/>
    <w:rsid w:val="00F5111F"/>
    <w:rsid w:val="00F52FB4"/>
    <w:rsid w:val="00F54CF0"/>
    <w:rsid w:val="00F56815"/>
    <w:rsid w:val="00F56C20"/>
    <w:rsid w:val="00F62B75"/>
    <w:rsid w:val="00F63A64"/>
    <w:rsid w:val="00F64339"/>
    <w:rsid w:val="00F67320"/>
    <w:rsid w:val="00F67735"/>
    <w:rsid w:val="00F70FE9"/>
    <w:rsid w:val="00F73795"/>
    <w:rsid w:val="00F75D02"/>
    <w:rsid w:val="00F84B78"/>
    <w:rsid w:val="00F94413"/>
    <w:rsid w:val="00F963E7"/>
    <w:rsid w:val="00F96BC6"/>
    <w:rsid w:val="00F96EE4"/>
    <w:rsid w:val="00FA19C1"/>
    <w:rsid w:val="00FA221A"/>
    <w:rsid w:val="00FA43F8"/>
    <w:rsid w:val="00FA74A1"/>
    <w:rsid w:val="00FA79BF"/>
    <w:rsid w:val="00FB03B9"/>
    <w:rsid w:val="00FB03C1"/>
    <w:rsid w:val="00FB0C16"/>
    <w:rsid w:val="00FB26A4"/>
    <w:rsid w:val="00FB7500"/>
    <w:rsid w:val="00FC150A"/>
    <w:rsid w:val="00FC236F"/>
    <w:rsid w:val="00FC322B"/>
    <w:rsid w:val="00FC5EA2"/>
    <w:rsid w:val="00FD3003"/>
    <w:rsid w:val="00FE0031"/>
    <w:rsid w:val="00FE1285"/>
    <w:rsid w:val="00FE1408"/>
    <w:rsid w:val="00FE3E3F"/>
    <w:rsid w:val="00FE4DE8"/>
    <w:rsid w:val="00FE4EB4"/>
    <w:rsid w:val="00FE685A"/>
    <w:rsid w:val="00FE7256"/>
    <w:rsid w:val="00FE7547"/>
    <w:rsid w:val="00FE7833"/>
    <w:rsid w:val="00FE7ABD"/>
    <w:rsid w:val="00FF0DC4"/>
    <w:rsid w:val="00FF1289"/>
    <w:rsid w:val="00FF27B5"/>
    <w:rsid w:val="00FF327E"/>
    <w:rsid w:val="00FF3F9D"/>
    <w:rsid w:val="00FF65C1"/>
    <w:rsid w:val="00FF7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8D040"/>
  <w15:chartTrackingRefBased/>
  <w15:docId w15:val="{9AF97ABC-4CD3-4E14-AF16-B8E8C6AD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E"/>
    <w:pPr>
      <w:spacing w:after="24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ArticleTitle">
    <w:name w:val="White Article Title"/>
    <w:basedOn w:val="Normal"/>
    <w:next w:val="Normal"/>
    <w:qFormat/>
    <w:rsid w:val="00AB28E3"/>
    <w:pPr>
      <w:spacing w:after="0"/>
    </w:pPr>
    <w:rPr>
      <w:rFonts w:asciiTheme="majorHAnsi" w:hAnsiTheme="majorHAnsi"/>
      <w:color w:val="FFFFFF" w:themeColor="background1"/>
      <w:sz w:val="72"/>
    </w:rPr>
  </w:style>
  <w:style w:type="paragraph" w:customStyle="1" w:styleId="PullQuoteAttribution">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customStyle="1" w:styleId="HeaderChar">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customStyle="1" w:styleId="TableGrid1">
    <w:name w:val="Table Grid1"/>
    <w:basedOn w:val="TableNormal"/>
    <w:next w:val="TableGrid"/>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ckArticleTitle">
    <w:name w:val="Black Article Title"/>
    <w:basedOn w:val="Normal"/>
    <w:qFormat/>
    <w:rsid w:val="009A3C49"/>
    <w:pPr>
      <w:spacing w:after="0"/>
    </w:pPr>
    <w:rPr>
      <w:rFonts w:asciiTheme="majorHAnsi" w:hAnsiTheme="majorHAnsi"/>
      <w:sz w:val="48"/>
      <w:szCs w:val="48"/>
    </w:rPr>
  </w:style>
  <w:style w:type="paragraph" w:customStyle="1" w:styleId="BlackArticleSubtitle">
    <w:name w:val="Black Article Subtitle"/>
    <w:basedOn w:val="Normal"/>
    <w:qFormat/>
    <w:rsid w:val="001A1D88"/>
    <w:pPr>
      <w:spacing w:after="0"/>
    </w:pPr>
    <w:rPr>
      <w:rFonts w:ascii="Source Sans Pro" w:hAnsi="Source Sans Pro"/>
      <w:b/>
      <w:bCs/>
      <w:sz w:val="40"/>
      <w:szCs w:val="40"/>
    </w:rPr>
  </w:style>
  <w:style w:type="paragraph" w:customStyle="1" w:styleId="AuthorName">
    <w:name w:val="Author Name"/>
    <w:basedOn w:val="Normal"/>
    <w:qFormat/>
    <w:rsid w:val="00511A8C"/>
    <w:pPr>
      <w:spacing w:after="0"/>
    </w:pPr>
    <w:rPr>
      <w:rFonts w:asciiTheme="majorHAnsi" w:hAnsiTheme="majorHAnsi"/>
      <w:caps/>
      <w:color w:val="F64668" w:themeColor="accent2"/>
      <w:sz w:val="32"/>
      <w:szCs w:val="32"/>
    </w:rPr>
  </w:style>
  <w:style w:type="paragraph" w:customStyle="1" w:styleId="WhiteArticleSubtitle">
    <w:name w:val="White Article Subtitle"/>
    <w:basedOn w:val="Normal"/>
    <w:qFormat/>
    <w:rsid w:val="00AB28E3"/>
    <w:pPr>
      <w:spacing w:after="0"/>
    </w:pPr>
    <w:rPr>
      <w:rFonts w:asciiTheme="majorHAnsi" w:hAnsiTheme="majorHAnsi"/>
      <w:b/>
      <w:color w:val="FFFFFF" w:themeColor="background1"/>
      <w:sz w:val="56"/>
    </w:rPr>
  </w:style>
  <w:style w:type="paragraph" w:customStyle="1" w:styleId="BodyCopy">
    <w:name w:val="Body Copy"/>
    <w:basedOn w:val="Normal"/>
    <w:qFormat/>
    <w:rsid w:val="00334954"/>
    <w:pPr>
      <w:spacing w:before="100" w:beforeAutospacing="1" w:after="100" w:afterAutospacing="1"/>
    </w:pPr>
    <w:rPr>
      <w:rFonts w:eastAsia="Times New Roman" w:cs="Times New Roman"/>
      <w:color w:val="000000"/>
      <w:szCs w:val="24"/>
    </w:rPr>
  </w:style>
  <w:style w:type="paragraph" w:customStyle="1" w:styleId="SmallWhiteArticleTitle">
    <w:name w:val="Small White Article Title"/>
    <w:basedOn w:val="Normal"/>
    <w:qFormat/>
    <w:rsid w:val="005F7F2A"/>
    <w:pPr>
      <w:spacing w:after="0"/>
    </w:pPr>
    <w:rPr>
      <w:rFonts w:asciiTheme="majorHAnsi" w:hAnsiTheme="majorHAnsi"/>
      <w:color w:val="FFFFFF" w:themeColor="background1"/>
      <w:sz w:val="48"/>
      <w:szCs w:val="48"/>
    </w:rPr>
  </w:style>
  <w:style w:type="paragraph" w:customStyle="1" w:styleId="SmallWhiteArticleSubtitle">
    <w:name w:val="Small White Article Subtitle"/>
    <w:basedOn w:val="Normal"/>
    <w:qFormat/>
    <w:rsid w:val="005F7F2A"/>
    <w:pPr>
      <w:spacing w:after="0"/>
    </w:pPr>
    <w:rPr>
      <w:rFonts w:ascii="Source Sans Pro" w:hAnsi="Source Sans Pro"/>
      <w:color w:val="FFFFFF" w:themeColor="background1"/>
      <w:sz w:val="40"/>
      <w:szCs w:val="40"/>
    </w:rPr>
  </w:style>
  <w:style w:type="paragraph" w:customStyle="1" w:styleId="WhiteAuthorName">
    <w:name w:val="White Author Name"/>
    <w:basedOn w:val="Normal"/>
    <w:qFormat/>
    <w:rsid w:val="005D17F8"/>
    <w:pPr>
      <w:spacing w:after="0"/>
    </w:pPr>
    <w:rPr>
      <w:rFonts w:asciiTheme="majorHAnsi" w:hAnsiTheme="majorHAnsi"/>
      <w:caps/>
      <w:color w:val="FFFFFF" w:themeColor="background1"/>
      <w:sz w:val="32"/>
      <w:szCs w:val="32"/>
    </w:rPr>
  </w:style>
  <w:style w:type="paragraph" w:customStyle="1" w:styleId="WhiteBodyCopy">
    <w:name w:val="White Body Copy"/>
    <w:basedOn w:val="Normal"/>
    <w:qFormat/>
    <w:rsid w:val="00AB28E3"/>
    <w:rPr>
      <w:rFonts w:ascii="Times New Roman" w:eastAsia="Times New Roman" w:hAnsi="Times New Roman" w:cs="Times New Roman"/>
      <w:color w:val="FFFFFF" w:themeColor="background1"/>
      <w:szCs w:val="24"/>
    </w:rPr>
  </w:style>
  <w:style w:type="paragraph" w:customStyle="1" w:styleId="PhotoCaption">
    <w:name w:val="Photo Caption"/>
    <w:basedOn w:val="Normal"/>
    <w:qFormat/>
    <w:rsid w:val="00F15C4E"/>
    <w:pPr>
      <w:spacing w:after="0"/>
    </w:pPr>
    <w:rPr>
      <w:sz w:val="18"/>
    </w:rPr>
  </w:style>
  <w:style w:type="paragraph" w:customStyle="1" w:styleId="PullQuote">
    <w:name w:val="Pull Quot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HeaderNewspaperName">
    <w:name w:val="Header Newspaper Name"/>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HeaderSmallText">
    <w:name w:val="Header Small Text"/>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NewspaperMasthead">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customStyle="1" w:styleId="NewspaperMastheadInfo">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customStyle="1" w:styleId="FooterChar">
    <w:name w:val="Footer Char"/>
    <w:basedOn w:val="DefaultParagraphFont"/>
    <w:link w:val="Footer"/>
    <w:uiPriority w:val="99"/>
    <w:rsid w:val="00A05792"/>
    <w:rPr>
      <w:rFonts w:eastAsia="Baskerville Old Face" w:cstheme="minorHAnsi"/>
      <w:color w:val="FFFFFF" w:themeColor="background1"/>
      <w:sz w:val="24"/>
      <w:szCs w:val="24"/>
    </w:rPr>
  </w:style>
  <w:style w:type="paragraph" w:customStyle="1" w:styleId="WhitePageNumber">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customStyle="1" w:styleId="Whitetext">
    <w:name w:val="White text"/>
    <w:uiPriority w:val="1"/>
    <w:qFormat/>
    <w:rsid w:val="004F2CE7"/>
    <w:rPr>
      <w:color w:val="FFFFFF" w:themeColor="background1"/>
    </w:rPr>
  </w:style>
  <w:style w:type="character" w:styleId="Hyperlink">
    <w:name w:val="Hyperlink"/>
    <w:basedOn w:val="DefaultParagraphFont"/>
    <w:uiPriority w:val="99"/>
    <w:unhideWhenUsed/>
    <w:rsid w:val="00CE511C"/>
    <w:rPr>
      <w:color w:val="0563C1" w:themeColor="hyperlink"/>
      <w:u w:val="single"/>
    </w:rPr>
  </w:style>
  <w:style w:type="character" w:styleId="UnresolvedMention">
    <w:name w:val="Unresolved Mention"/>
    <w:basedOn w:val="DefaultParagraphFont"/>
    <w:uiPriority w:val="99"/>
    <w:semiHidden/>
    <w:unhideWhenUsed/>
    <w:rsid w:val="00CE511C"/>
    <w:rPr>
      <w:color w:val="605E5C"/>
      <w:shd w:val="clear" w:color="auto" w:fill="E1DFDD"/>
    </w:rPr>
  </w:style>
  <w:style w:type="paragraph" w:customStyle="1" w:styleId="E5EF161E5427440F81D6A9E190018D1D">
    <w:name w:val="E5EF161E5427440F81D6A9E190018D1D"/>
    <w:rsid w:val="00B7072E"/>
    <w:pPr>
      <w:spacing w:line="278" w:lineRule="auto"/>
    </w:pPr>
    <w:rPr>
      <w:rFonts w:eastAsiaTheme="minorEastAsia"/>
      <w:kern w:val="2"/>
      <w:sz w:val="24"/>
      <w:szCs w:val="24"/>
      <w14:ligatures w14:val="standardContextual"/>
    </w:rPr>
  </w:style>
  <w:style w:type="paragraph" w:styleId="Revision">
    <w:name w:val="Revision"/>
    <w:hidden/>
    <w:uiPriority w:val="99"/>
    <w:semiHidden/>
    <w:rsid w:val="00BD35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887187735">
      <w:bodyDiv w:val="1"/>
      <w:marLeft w:val="0"/>
      <w:marRight w:val="0"/>
      <w:marTop w:val="0"/>
      <w:marBottom w:val="0"/>
      <w:divBdr>
        <w:top w:val="none" w:sz="0" w:space="0" w:color="auto"/>
        <w:left w:val="none" w:sz="0" w:space="0" w:color="auto"/>
        <w:bottom w:val="none" w:sz="0" w:space="0" w:color="auto"/>
        <w:right w:val="none" w:sz="0" w:space="0" w:color="auto"/>
      </w:divBdr>
    </w:div>
    <w:div w:id="907616923">
      <w:bodyDiv w:val="1"/>
      <w:marLeft w:val="0"/>
      <w:marRight w:val="0"/>
      <w:marTop w:val="0"/>
      <w:marBottom w:val="0"/>
      <w:divBdr>
        <w:top w:val="none" w:sz="0" w:space="0" w:color="auto"/>
        <w:left w:val="none" w:sz="0" w:space="0" w:color="auto"/>
        <w:bottom w:val="none" w:sz="0" w:space="0" w:color="auto"/>
        <w:right w:val="none" w:sz="0" w:space="0" w:color="auto"/>
      </w:divBdr>
      <w:divsChild>
        <w:div w:id="506600724">
          <w:marLeft w:val="0"/>
          <w:marRight w:val="0"/>
          <w:marTop w:val="0"/>
          <w:marBottom w:val="360"/>
          <w:divBdr>
            <w:top w:val="none" w:sz="0" w:space="0" w:color="auto"/>
            <w:left w:val="none" w:sz="0" w:space="0" w:color="auto"/>
            <w:bottom w:val="none" w:sz="0" w:space="0" w:color="auto"/>
            <w:right w:val="none" w:sz="0" w:space="0" w:color="auto"/>
          </w:divBdr>
          <w:divsChild>
            <w:div w:id="1547371027">
              <w:marLeft w:val="0"/>
              <w:marRight w:val="0"/>
              <w:marTop w:val="0"/>
              <w:marBottom w:val="0"/>
              <w:divBdr>
                <w:top w:val="none" w:sz="0" w:space="0" w:color="auto"/>
                <w:left w:val="none" w:sz="0" w:space="0" w:color="auto"/>
                <w:bottom w:val="none" w:sz="0" w:space="0" w:color="auto"/>
                <w:right w:val="none" w:sz="0" w:space="0" w:color="auto"/>
              </w:divBdr>
            </w:div>
          </w:divsChild>
        </w:div>
        <w:div w:id="460612843">
          <w:marLeft w:val="0"/>
          <w:marRight w:val="0"/>
          <w:marTop w:val="150"/>
          <w:marBottom w:val="150"/>
          <w:divBdr>
            <w:top w:val="none" w:sz="0" w:space="0" w:color="auto"/>
            <w:left w:val="none" w:sz="0" w:space="0" w:color="auto"/>
            <w:bottom w:val="none" w:sz="0" w:space="0" w:color="auto"/>
            <w:right w:val="none" w:sz="0" w:space="0" w:color="auto"/>
          </w:divBdr>
          <w:divsChild>
            <w:div w:id="554005626">
              <w:marLeft w:val="0"/>
              <w:marRight w:val="0"/>
              <w:marTop w:val="0"/>
              <w:marBottom w:val="0"/>
              <w:divBdr>
                <w:top w:val="none" w:sz="0" w:space="0" w:color="auto"/>
                <w:left w:val="none" w:sz="0" w:space="0" w:color="auto"/>
                <w:bottom w:val="none" w:sz="0" w:space="0" w:color="auto"/>
                <w:right w:val="none" w:sz="0" w:space="0" w:color="auto"/>
              </w:divBdr>
              <w:divsChild>
                <w:div w:id="837617588">
                  <w:marLeft w:val="0"/>
                  <w:marRight w:val="0"/>
                  <w:marTop w:val="0"/>
                  <w:marBottom w:val="0"/>
                  <w:divBdr>
                    <w:top w:val="none" w:sz="0" w:space="0" w:color="auto"/>
                    <w:left w:val="none" w:sz="0" w:space="0" w:color="auto"/>
                    <w:bottom w:val="none" w:sz="0" w:space="0" w:color="auto"/>
                    <w:right w:val="none" w:sz="0" w:space="0" w:color="auto"/>
                  </w:divBdr>
                  <w:divsChild>
                    <w:div w:id="3089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203247733">
      <w:bodyDiv w:val="1"/>
      <w:marLeft w:val="0"/>
      <w:marRight w:val="0"/>
      <w:marTop w:val="0"/>
      <w:marBottom w:val="0"/>
      <w:divBdr>
        <w:top w:val="none" w:sz="0" w:space="0" w:color="auto"/>
        <w:left w:val="none" w:sz="0" w:space="0" w:color="auto"/>
        <w:bottom w:val="none" w:sz="0" w:space="0" w:color="auto"/>
        <w:right w:val="none" w:sz="0" w:space="0" w:color="auto"/>
      </w:divBdr>
      <w:divsChild>
        <w:div w:id="645822271">
          <w:marLeft w:val="0"/>
          <w:marRight w:val="0"/>
          <w:marTop w:val="0"/>
          <w:marBottom w:val="360"/>
          <w:divBdr>
            <w:top w:val="none" w:sz="0" w:space="0" w:color="auto"/>
            <w:left w:val="none" w:sz="0" w:space="0" w:color="auto"/>
            <w:bottom w:val="none" w:sz="0" w:space="0" w:color="auto"/>
            <w:right w:val="none" w:sz="0" w:space="0" w:color="auto"/>
          </w:divBdr>
          <w:divsChild>
            <w:div w:id="1767311305">
              <w:marLeft w:val="0"/>
              <w:marRight w:val="0"/>
              <w:marTop w:val="0"/>
              <w:marBottom w:val="0"/>
              <w:divBdr>
                <w:top w:val="none" w:sz="0" w:space="0" w:color="auto"/>
                <w:left w:val="none" w:sz="0" w:space="0" w:color="auto"/>
                <w:bottom w:val="none" w:sz="0" w:space="0" w:color="auto"/>
                <w:right w:val="none" w:sz="0" w:space="0" w:color="auto"/>
              </w:divBdr>
            </w:div>
          </w:divsChild>
        </w:div>
        <w:div w:id="2048682176">
          <w:marLeft w:val="0"/>
          <w:marRight w:val="0"/>
          <w:marTop w:val="150"/>
          <w:marBottom w:val="150"/>
          <w:divBdr>
            <w:top w:val="none" w:sz="0" w:space="0" w:color="auto"/>
            <w:left w:val="none" w:sz="0" w:space="0" w:color="auto"/>
            <w:bottom w:val="none" w:sz="0" w:space="0" w:color="auto"/>
            <w:right w:val="none" w:sz="0" w:space="0" w:color="auto"/>
          </w:divBdr>
          <w:divsChild>
            <w:div w:id="15279880">
              <w:marLeft w:val="0"/>
              <w:marRight w:val="0"/>
              <w:marTop w:val="0"/>
              <w:marBottom w:val="0"/>
              <w:divBdr>
                <w:top w:val="none" w:sz="0" w:space="0" w:color="auto"/>
                <w:left w:val="none" w:sz="0" w:space="0" w:color="auto"/>
                <w:bottom w:val="none" w:sz="0" w:space="0" w:color="auto"/>
                <w:right w:val="none" w:sz="0" w:space="0" w:color="auto"/>
              </w:divBdr>
              <w:divsChild>
                <w:div w:id="563376619">
                  <w:marLeft w:val="0"/>
                  <w:marRight w:val="0"/>
                  <w:marTop w:val="0"/>
                  <w:marBottom w:val="0"/>
                  <w:divBdr>
                    <w:top w:val="none" w:sz="0" w:space="0" w:color="auto"/>
                    <w:left w:val="none" w:sz="0" w:space="0" w:color="auto"/>
                    <w:bottom w:val="none" w:sz="0" w:space="0" w:color="auto"/>
                    <w:right w:val="none" w:sz="0" w:space="0" w:color="auto"/>
                  </w:divBdr>
                  <w:divsChild>
                    <w:div w:id="1161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75113">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ickr.com/photos/paullew/8515596741" TargetMode="External"/><Relationship Id="rId5" Type="http://schemas.openxmlformats.org/officeDocument/2006/relationships/styles" Target="styles.xml"/><Relationship Id="rId15" Type="http://schemas.openxmlformats.org/officeDocument/2006/relationships/hyperlink" Target="https://www.sixthward.us/2015/04/the-nfl-draft-is-coming-to-town.html"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pixabay.com/en/newspaper-news-paper-journal-15143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McSpadden\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500E0631FE418A95A179A19B954548"/>
        <w:category>
          <w:name w:val="General"/>
          <w:gallery w:val="placeholder"/>
        </w:category>
        <w:types>
          <w:type w:val="bbPlcHdr"/>
        </w:types>
        <w:behaviors>
          <w:behavior w:val="content"/>
        </w:behaviors>
        <w:guid w:val="{9443EDFA-8F1B-4A1A-8E9C-C5C15E6D9B43}"/>
      </w:docPartPr>
      <w:docPartBody>
        <w:p w:rsidR="001C175F" w:rsidRDefault="001C175F">
          <w:pPr>
            <w:pStyle w:val="18500E0631FE418A95A179A19B954548"/>
          </w:pPr>
          <w:r w:rsidRPr="00BA6AD0">
            <w:t>Relecloud presents</w:t>
          </w:r>
        </w:p>
      </w:docPartBody>
    </w:docPart>
    <w:docPart>
      <w:docPartPr>
        <w:name w:val="D0D88A7F852446C79E82D0B9AB788567"/>
        <w:category>
          <w:name w:val="General"/>
          <w:gallery w:val="placeholder"/>
        </w:category>
        <w:types>
          <w:type w:val="bbPlcHdr"/>
        </w:types>
        <w:behaviors>
          <w:behavior w:val="content"/>
        </w:behaviors>
        <w:guid w:val="{F69C4D9F-6D8B-4E84-A687-016C7BE8F0CA}"/>
      </w:docPartPr>
      <w:docPartBody>
        <w:p w:rsidR="001C175F" w:rsidRDefault="001C175F">
          <w:pPr>
            <w:pStyle w:val="D0D88A7F852446C79E82D0B9AB788567"/>
          </w:pPr>
          <w:r w:rsidRPr="00BA6AD0">
            <w:t>THE NEWS TODAY</w:t>
          </w:r>
        </w:p>
      </w:docPartBody>
    </w:docPart>
    <w:docPart>
      <w:docPartPr>
        <w:name w:val="6E23B2DDD2EB41A2B69B6D042C318FEA"/>
        <w:category>
          <w:name w:val="General"/>
          <w:gallery w:val="placeholder"/>
        </w:category>
        <w:types>
          <w:type w:val="bbPlcHdr"/>
        </w:types>
        <w:behaviors>
          <w:behavior w:val="content"/>
        </w:behaviors>
        <w:guid w:val="{D644A8E6-6B85-4A18-B893-F10C1F1AAB87}"/>
      </w:docPartPr>
      <w:docPartBody>
        <w:p w:rsidR="001C175F" w:rsidRDefault="001C175F">
          <w:pPr>
            <w:pStyle w:val="6E23B2DDD2EB41A2B69B6D042C318FEA"/>
          </w:pPr>
          <w:r w:rsidRPr="00BA6AD0">
            <w:t>Tuesday</w:t>
          </w:r>
        </w:p>
      </w:docPartBody>
    </w:docPart>
    <w:docPart>
      <w:docPartPr>
        <w:name w:val="DF3E1D2E9CA54CFB90E1A7330B07E069"/>
        <w:category>
          <w:name w:val="General"/>
          <w:gallery w:val="placeholder"/>
        </w:category>
        <w:types>
          <w:type w:val="bbPlcHdr"/>
        </w:types>
        <w:behaviors>
          <w:behavior w:val="content"/>
        </w:behaviors>
        <w:guid w:val="{7B07F010-9B9D-48D1-A5FF-E1A3D02C8109}"/>
      </w:docPartPr>
      <w:docPartBody>
        <w:p w:rsidR="001C175F" w:rsidRPr="00004C2C" w:rsidRDefault="001C175F"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C175F" w:rsidRPr="00004C2C" w:rsidRDefault="001C175F"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1C175F" w:rsidRPr="00004C2C" w:rsidRDefault="001C175F" w:rsidP="00004C2C">
          <w:r w:rsidRPr="00004C2C">
            <w:t xml:space="preserve">Save time in Word with new buttons that show up where you need them.Video provides a powerful way to help you prove your point. </w:t>
          </w:r>
        </w:p>
        <w:p w:rsidR="001C175F" w:rsidRPr="00004C2C" w:rsidRDefault="001C175F" w:rsidP="00004C2C">
          <w:r w:rsidRPr="00004C2C">
            <w:t xml:space="preserve">When you click Online Video, you can paste in the embed code for the video you want to add. You can also type a keyword to search online for the video that best fits your document. </w:t>
          </w:r>
        </w:p>
        <w:p w:rsidR="001C175F" w:rsidRDefault="001C175F">
          <w:pPr>
            <w:pStyle w:val="DF3E1D2E9CA54CFB90E1A7330B07E069"/>
          </w:pPr>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docPartBody>
    </w:docPart>
    <w:docPart>
      <w:docPartPr>
        <w:name w:val="7F8771F13CF24BD49CF5AD7A56350EBF"/>
        <w:category>
          <w:name w:val="General"/>
          <w:gallery w:val="placeholder"/>
        </w:category>
        <w:types>
          <w:type w:val="bbPlcHdr"/>
        </w:types>
        <w:behaviors>
          <w:behavior w:val="content"/>
        </w:behaviors>
        <w:guid w:val="{FDC66164-E1C9-4F86-BC6C-AF83A5683418}"/>
      </w:docPartPr>
      <w:docPartBody>
        <w:p w:rsidR="001C175F" w:rsidRDefault="001C175F">
          <w:pPr>
            <w:pStyle w:val="7F8771F13CF24BD49CF5AD7A56350EBF"/>
          </w:pPr>
          <w:r w:rsidRPr="00554FC5">
            <w:t>Tuesday, September 23, 20XX</w:t>
          </w:r>
        </w:p>
      </w:docPartBody>
    </w:docPart>
    <w:docPart>
      <w:docPartPr>
        <w:name w:val="E5EF161E5427440F81D6A9E190018D1D"/>
        <w:category>
          <w:name w:val="General"/>
          <w:gallery w:val="placeholder"/>
        </w:category>
        <w:types>
          <w:type w:val="bbPlcHdr"/>
        </w:types>
        <w:behaviors>
          <w:behavior w:val="content"/>
        </w:behaviors>
        <w:guid w:val="{6A7692B2-3E01-4DE5-8DA0-FE31709BDFB5}"/>
      </w:docPartPr>
      <w:docPartBody>
        <w:p w:rsidR="001C175F" w:rsidRDefault="001C175F">
          <w:pPr>
            <w:pStyle w:val="E5EF161E5427440F81D6A9E190018D1D"/>
          </w:pPr>
          <w:r w:rsidRPr="00554FC5">
            <w:t>THE NEWS TODAY</w:t>
          </w:r>
        </w:p>
      </w:docPartBody>
    </w:docPart>
    <w:docPart>
      <w:docPartPr>
        <w:name w:val="4F2566B377DB4609A7EB66D215C4ECFB"/>
        <w:category>
          <w:name w:val="General"/>
          <w:gallery w:val="placeholder"/>
        </w:category>
        <w:types>
          <w:type w:val="bbPlcHdr"/>
        </w:types>
        <w:behaviors>
          <w:behavior w:val="content"/>
        </w:behaviors>
        <w:guid w:val="{4C066F77-BFA3-460D-9C38-030E523B753C}"/>
      </w:docPartPr>
      <w:docPartBody>
        <w:p w:rsidR="001C175F" w:rsidRDefault="001C175F">
          <w:pPr>
            <w:pStyle w:val="4F2566B377DB4609A7EB66D215C4ECFB"/>
          </w:pPr>
          <w:r w:rsidRPr="00554FC5">
            <w:t>Issue #10</w:t>
          </w:r>
        </w:p>
      </w:docPartBody>
    </w:docPart>
    <w:docPart>
      <w:docPartPr>
        <w:name w:val="758CBCD7DE8B4A30AF07BC5F0783969F"/>
        <w:category>
          <w:name w:val="General"/>
          <w:gallery w:val="placeholder"/>
        </w:category>
        <w:types>
          <w:type w:val="bbPlcHdr"/>
        </w:types>
        <w:behaviors>
          <w:behavior w:val="content"/>
        </w:behaviors>
        <w:guid w:val="{9EC1DC67-54BE-4408-A195-34BE10A93C50}"/>
      </w:docPartPr>
      <w:docPartBody>
        <w:p w:rsidR="001C175F" w:rsidRPr="00554FC5" w:rsidRDefault="001C175F"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1C175F" w:rsidRPr="00554FC5" w:rsidRDefault="001C175F"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C175F" w:rsidRDefault="001C175F">
          <w:pPr>
            <w:pStyle w:val="758CBCD7DE8B4A30AF07BC5F0783969F"/>
          </w:pPr>
          <w:r w:rsidRPr="00554FC5">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0B449F027954459DB8609183FD91EAB6"/>
        <w:category>
          <w:name w:val="General"/>
          <w:gallery w:val="placeholder"/>
        </w:category>
        <w:types>
          <w:type w:val="bbPlcHdr"/>
        </w:types>
        <w:behaviors>
          <w:behavior w:val="content"/>
        </w:behaviors>
        <w:guid w:val="{72170DA9-C81D-4140-9AE4-A189FC77020D}"/>
      </w:docPartPr>
      <w:docPartBody>
        <w:p w:rsidR="001C175F" w:rsidRDefault="001C175F">
          <w:pPr>
            <w:pStyle w:val="0B449F027954459DB8609183FD91EAB6"/>
          </w:pPr>
          <w:r w:rsidRPr="00554FC5">
            <w:t>Above: Picture Caption: To make your document look professionally produced, Word provides header, footer, cover page, and text box designs that complement each other.</w:t>
          </w:r>
        </w:p>
      </w:docPartBody>
    </w:docPart>
    <w:docPart>
      <w:docPartPr>
        <w:name w:val="2A33A01C962B4EC79A92678E6C1C1BE5"/>
        <w:category>
          <w:name w:val="General"/>
          <w:gallery w:val="placeholder"/>
        </w:category>
        <w:types>
          <w:type w:val="bbPlcHdr"/>
        </w:types>
        <w:behaviors>
          <w:behavior w:val="content"/>
        </w:behaviors>
        <w:guid w:val="{6E145E14-BB3C-41DF-AA5B-B3E63E80EC59}"/>
      </w:docPartPr>
      <w:docPartBody>
        <w:p w:rsidR="001C175F" w:rsidRPr="00554FC5" w:rsidRDefault="001C175F" w:rsidP="00554FC5">
          <w:r w:rsidRPr="00554FC5">
            <w:t xml:space="preserve">Online Video, you can paste in the embed code for the video you want to add. You can also type a keyword to search online for the video that best fits your document. </w:t>
          </w:r>
        </w:p>
        <w:p w:rsidR="001C175F" w:rsidRPr="00554FC5" w:rsidRDefault="001C175F"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1C175F" w:rsidRDefault="001C175F">
          <w:pPr>
            <w:pStyle w:val="2A33A01C962B4EC79A92678E6C1C1BE5"/>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001594ABE676472E942BDAE09DA6B326"/>
        <w:category>
          <w:name w:val="General"/>
          <w:gallery w:val="placeholder"/>
        </w:category>
        <w:types>
          <w:type w:val="bbPlcHdr"/>
        </w:types>
        <w:behaviors>
          <w:behavior w:val="content"/>
        </w:behaviors>
        <w:guid w:val="{75ED2E25-25C0-45AB-8094-BAD12543BC46}"/>
      </w:docPartPr>
      <w:docPartBody>
        <w:p w:rsidR="001C175F" w:rsidRPr="00554FC5" w:rsidRDefault="001C175F" w:rsidP="00554FC5">
          <w:r w:rsidRPr="00554FC5">
            <w:t xml:space="preserve">To make your document look professionally produced, Word provides header, footer, cover page, and text box designs that complement each other. For example, you can add a matching cover page, header, and sidebar. </w:t>
          </w:r>
        </w:p>
        <w:p w:rsidR="001C175F" w:rsidRDefault="001C175F">
          <w:pPr>
            <w:pStyle w:val="001594ABE676472E942BDAE09DA6B326"/>
          </w:pPr>
          <w:r w:rsidRPr="00554FC5">
            <w:t>Click Insert and then choose the elements you want from the different galleries.Save time in Word with new buttons that show up where you need them.Video provides a powerful way to help you prove your point. When you click</w:t>
          </w:r>
        </w:p>
      </w:docPartBody>
    </w:docPart>
    <w:docPart>
      <w:docPartPr>
        <w:name w:val="159B7F1C34C94A819BCC89467CBF35AE"/>
        <w:category>
          <w:name w:val="General"/>
          <w:gallery w:val="placeholder"/>
        </w:category>
        <w:types>
          <w:type w:val="bbPlcHdr"/>
        </w:types>
        <w:behaviors>
          <w:behavior w:val="content"/>
        </w:behaviors>
        <w:guid w:val="{4E951020-7F50-46DB-AC7E-E9803C1C028E}"/>
      </w:docPartPr>
      <w:docPartBody>
        <w:p w:rsidR="001C175F" w:rsidRDefault="001C175F">
          <w:pPr>
            <w:pStyle w:val="159B7F1C34C94A819BCC89467CBF35AE"/>
          </w:pPr>
          <w:r w:rsidRPr="00554FC5">
            <w:t>Picture Caption: To make your document look professionally produced, Word provides header, footer, cover page, and text box designs that complement each other.</w:t>
          </w:r>
        </w:p>
      </w:docPartBody>
    </w:docPart>
    <w:docPart>
      <w:docPartPr>
        <w:name w:val="A494E7E16D714AE78C1E9DD3C76087F7"/>
        <w:category>
          <w:name w:val="General"/>
          <w:gallery w:val="placeholder"/>
        </w:category>
        <w:types>
          <w:type w:val="bbPlcHdr"/>
        </w:types>
        <w:behaviors>
          <w:behavior w:val="content"/>
        </w:behaviors>
        <w:guid w:val="{8BDF41DB-6DB1-4E5B-9A08-E6F225755560}"/>
      </w:docPartPr>
      <w:docPartBody>
        <w:p w:rsidR="001C175F" w:rsidRDefault="001C175F">
          <w:pPr>
            <w:pStyle w:val="A494E7E16D714AE78C1E9DD3C76087F7"/>
          </w:pPr>
          <w:r w:rsidRPr="00004C2C">
            <w:t>The latest news story</w:t>
          </w:r>
        </w:p>
      </w:docPartBody>
    </w:docPart>
    <w:docPart>
      <w:docPartPr>
        <w:name w:val="205967564119492582163EAD60F639E9"/>
        <w:category>
          <w:name w:val="General"/>
          <w:gallery w:val="placeholder"/>
        </w:category>
        <w:types>
          <w:type w:val="bbPlcHdr"/>
        </w:types>
        <w:behaviors>
          <w:behavior w:val="content"/>
        </w:behaviors>
        <w:guid w:val="{1811FC50-4F87-4D6C-AB97-37E0AAEEC768}"/>
      </w:docPartPr>
      <w:docPartBody>
        <w:p w:rsidR="001C175F" w:rsidRDefault="001C175F">
          <w:pPr>
            <w:pStyle w:val="205967564119492582163EAD60F639E9"/>
          </w:pPr>
          <w:r w:rsidRPr="00004C2C">
            <w:t>See what’s new today</w:t>
          </w:r>
        </w:p>
      </w:docPartBody>
    </w:docPart>
    <w:docPart>
      <w:docPartPr>
        <w:name w:val="2228A130E995456FA8E10B056A5DFC8D"/>
        <w:category>
          <w:name w:val="General"/>
          <w:gallery w:val="placeholder"/>
        </w:category>
        <w:types>
          <w:type w:val="bbPlcHdr"/>
        </w:types>
        <w:behaviors>
          <w:behavior w:val="content"/>
        </w:behaviors>
        <w:guid w:val="{12DAC205-AEFC-428B-8839-B4F1821F61B3}"/>
      </w:docPartPr>
      <w:docPartBody>
        <w:p w:rsidR="00777425" w:rsidRDefault="00777425" w:rsidP="00777425">
          <w:pPr>
            <w:pStyle w:val="2228A130E995456FA8E10B056A5DFC8D"/>
          </w:pPr>
          <w:r w:rsidRPr="00554FC5">
            <w:t>Tuesday, September 23, 20XX</w:t>
          </w:r>
        </w:p>
      </w:docPartBody>
    </w:docPart>
    <w:docPart>
      <w:docPartPr>
        <w:name w:val="F623A418E15E4447834961F39D6E4AB3"/>
        <w:category>
          <w:name w:val="General"/>
          <w:gallery w:val="placeholder"/>
        </w:category>
        <w:types>
          <w:type w:val="bbPlcHdr"/>
        </w:types>
        <w:behaviors>
          <w:behavior w:val="content"/>
        </w:behaviors>
        <w:guid w:val="{4E1D8A1C-93CA-4748-952F-B63916BF6985}"/>
      </w:docPartPr>
      <w:docPartBody>
        <w:p w:rsidR="00777425" w:rsidRDefault="00777425" w:rsidP="00777425">
          <w:pPr>
            <w:pStyle w:val="F623A418E15E4447834961F39D6E4AB3"/>
          </w:pPr>
          <w:r w:rsidRPr="00554FC5">
            <w:t>THE NEWS TODAY</w:t>
          </w:r>
        </w:p>
      </w:docPartBody>
    </w:docPart>
    <w:docPart>
      <w:docPartPr>
        <w:name w:val="09968065D7184457ACDE5A37576F24A8"/>
        <w:category>
          <w:name w:val="General"/>
          <w:gallery w:val="placeholder"/>
        </w:category>
        <w:types>
          <w:type w:val="bbPlcHdr"/>
        </w:types>
        <w:behaviors>
          <w:behavior w:val="content"/>
        </w:behaviors>
        <w:guid w:val="{486F7F07-CD88-4EB5-8D91-53D5F7B4E8FD}"/>
      </w:docPartPr>
      <w:docPartBody>
        <w:p w:rsidR="00777425" w:rsidRDefault="00777425" w:rsidP="00777425">
          <w:pPr>
            <w:pStyle w:val="09968065D7184457ACDE5A37576F24A8"/>
          </w:pPr>
          <w:r w:rsidRPr="00554FC5">
            <w:t>Issue #10</w:t>
          </w:r>
        </w:p>
      </w:docPartBody>
    </w:docPart>
    <w:docPart>
      <w:docPartPr>
        <w:name w:val="A4A081D25A944CC8B67527E9E6AA3662"/>
        <w:category>
          <w:name w:val="General"/>
          <w:gallery w:val="placeholder"/>
        </w:category>
        <w:types>
          <w:type w:val="bbPlcHdr"/>
        </w:types>
        <w:behaviors>
          <w:behavior w:val="content"/>
        </w:behaviors>
        <w:guid w:val="{002E0FB1-8DD4-4895-8C43-91381D2785A1}"/>
      </w:docPartPr>
      <w:docPartBody>
        <w:p w:rsidR="00777425" w:rsidRPr="00554FC5" w:rsidRDefault="00777425" w:rsidP="00554FC5">
          <w:r w:rsidRPr="00554FC5">
            <w:t xml:space="preserve">Online Video, you can paste in the embed code for the video you want to add. You can also type a keyword to search online for the video that best fits your document. </w:t>
          </w:r>
        </w:p>
        <w:p w:rsidR="00777425" w:rsidRPr="00554FC5" w:rsidRDefault="0077742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77425" w:rsidRDefault="00777425" w:rsidP="00777425">
          <w:pPr>
            <w:pStyle w:val="A4A081D25A944CC8B67527E9E6AA3662"/>
          </w:pPr>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5F"/>
    <w:rsid w:val="001C175F"/>
    <w:rsid w:val="00517D6C"/>
    <w:rsid w:val="00777425"/>
    <w:rsid w:val="00FA7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500E0631FE418A95A179A19B954548">
    <w:name w:val="18500E0631FE418A95A179A19B954548"/>
  </w:style>
  <w:style w:type="paragraph" w:customStyle="1" w:styleId="D0D88A7F852446C79E82D0B9AB788567">
    <w:name w:val="D0D88A7F852446C79E82D0B9AB788567"/>
  </w:style>
  <w:style w:type="paragraph" w:customStyle="1" w:styleId="6E23B2DDD2EB41A2B69B6D042C318FEA">
    <w:name w:val="6E23B2DDD2EB41A2B69B6D042C318FEA"/>
  </w:style>
  <w:style w:type="paragraph" w:customStyle="1" w:styleId="419CC1172C4F4B739A9A0DB1F1E8DD42">
    <w:name w:val="419CC1172C4F4B739A9A0DB1F1E8DD42"/>
  </w:style>
  <w:style w:type="paragraph" w:customStyle="1" w:styleId="13FABB3C80D840E1BA2E0BFF660990BB">
    <w:name w:val="13FABB3C80D840E1BA2E0BFF660990BB"/>
  </w:style>
  <w:style w:type="paragraph" w:customStyle="1" w:styleId="A5E7093A4F904BA28815221F2E0CBE0B">
    <w:name w:val="A5E7093A4F904BA28815221F2E0CBE0B"/>
  </w:style>
  <w:style w:type="character" w:styleId="PlaceholderText">
    <w:name w:val="Placeholder Text"/>
    <w:basedOn w:val="DefaultParagraphFont"/>
    <w:uiPriority w:val="99"/>
    <w:semiHidden/>
    <w:rPr>
      <w:color w:val="808080"/>
    </w:rPr>
  </w:style>
  <w:style w:type="paragraph" w:customStyle="1" w:styleId="A82987EFF6A5482287E28457E5560F6C">
    <w:name w:val="A82987EFF6A5482287E28457E5560F6C"/>
  </w:style>
  <w:style w:type="paragraph" w:customStyle="1" w:styleId="B2DD3FD9A1824B149B70C97B8BA43107">
    <w:name w:val="B2DD3FD9A1824B149B70C97B8BA43107"/>
  </w:style>
  <w:style w:type="paragraph" w:customStyle="1" w:styleId="BC26AF4586AD49CEB2FD23EA0EB3F2A4">
    <w:name w:val="BC26AF4586AD49CEB2FD23EA0EB3F2A4"/>
  </w:style>
  <w:style w:type="paragraph" w:customStyle="1" w:styleId="D8E31C81268F46F794C4764F6ABA92ED">
    <w:name w:val="D8E31C81268F46F794C4764F6ABA92ED"/>
  </w:style>
  <w:style w:type="paragraph" w:customStyle="1" w:styleId="8BBBC9ECE38F4A9582319A967B1AF104">
    <w:name w:val="8BBBC9ECE38F4A9582319A967B1AF104"/>
  </w:style>
  <w:style w:type="paragraph" w:customStyle="1" w:styleId="492349C777754727A75322788A1E6E13">
    <w:name w:val="492349C777754727A75322788A1E6E13"/>
  </w:style>
  <w:style w:type="paragraph" w:customStyle="1" w:styleId="DF3E1D2E9CA54CFB90E1A7330B07E069">
    <w:name w:val="DF3E1D2E9CA54CFB90E1A7330B07E069"/>
  </w:style>
  <w:style w:type="paragraph" w:customStyle="1" w:styleId="4671C98957F84E57A3CB3AB019C4DBCD">
    <w:name w:val="4671C98957F84E57A3CB3AB019C4DBCD"/>
  </w:style>
  <w:style w:type="paragraph" w:customStyle="1" w:styleId="7F8771F13CF24BD49CF5AD7A56350EBF">
    <w:name w:val="7F8771F13CF24BD49CF5AD7A56350EBF"/>
  </w:style>
  <w:style w:type="paragraph" w:customStyle="1" w:styleId="E5EF161E5427440F81D6A9E190018D1D">
    <w:name w:val="E5EF161E5427440F81D6A9E190018D1D"/>
  </w:style>
  <w:style w:type="paragraph" w:customStyle="1" w:styleId="4F2566B377DB4609A7EB66D215C4ECFB">
    <w:name w:val="4F2566B377DB4609A7EB66D215C4ECFB"/>
  </w:style>
  <w:style w:type="paragraph" w:customStyle="1" w:styleId="633D447A7D64467BAB5AA7DFD1C7E4AB">
    <w:name w:val="633D447A7D64467BAB5AA7DFD1C7E4AB"/>
  </w:style>
  <w:style w:type="paragraph" w:customStyle="1" w:styleId="AD1C842C876C49DE847373C654CBDE9B">
    <w:name w:val="AD1C842C876C49DE847373C654CBDE9B"/>
  </w:style>
  <w:style w:type="paragraph" w:customStyle="1" w:styleId="A84E35E48DF0488591ED02E2D5DD788B">
    <w:name w:val="A84E35E48DF0488591ED02E2D5DD788B"/>
  </w:style>
  <w:style w:type="paragraph" w:customStyle="1" w:styleId="758CBCD7DE8B4A30AF07BC5F0783969F">
    <w:name w:val="758CBCD7DE8B4A30AF07BC5F0783969F"/>
  </w:style>
  <w:style w:type="paragraph" w:customStyle="1" w:styleId="0B449F027954459DB8609183FD91EAB6">
    <w:name w:val="0B449F027954459DB8609183FD91EAB6"/>
  </w:style>
  <w:style w:type="paragraph" w:customStyle="1" w:styleId="2A33A01C962B4EC79A92678E6C1C1BE5">
    <w:name w:val="2A33A01C962B4EC79A92678E6C1C1BE5"/>
  </w:style>
  <w:style w:type="paragraph" w:customStyle="1" w:styleId="DFDD41066A004D7E8AC9BA0A33B272D6">
    <w:name w:val="DFDD41066A004D7E8AC9BA0A33B272D6"/>
  </w:style>
  <w:style w:type="paragraph" w:customStyle="1" w:styleId="001594ABE676472E942BDAE09DA6B326">
    <w:name w:val="001594ABE676472E942BDAE09DA6B326"/>
  </w:style>
  <w:style w:type="paragraph" w:customStyle="1" w:styleId="159B7F1C34C94A819BCC89467CBF35AE">
    <w:name w:val="159B7F1C34C94A819BCC89467CBF35AE"/>
  </w:style>
  <w:style w:type="paragraph" w:customStyle="1" w:styleId="1CA3E81AD07140BB82A5EF8EF80E56F1">
    <w:name w:val="1CA3E81AD07140BB82A5EF8EF80E56F1"/>
  </w:style>
  <w:style w:type="paragraph" w:customStyle="1" w:styleId="ADC5F2CDBE3248C1B4AA0665ACDA1D29">
    <w:name w:val="ADC5F2CDBE3248C1B4AA0665ACDA1D29"/>
  </w:style>
  <w:style w:type="paragraph" w:customStyle="1" w:styleId="CAA223EF4C55424491C54579A962C65A">
    <w:name w:val="CAA223EF4C55424491C54579A962C65A"/>
  </w:style>
  <w:style w:type="paragraph" w:customStyle="1" w:styleId="WhiteBodyCopy">
    <w:name w:val="White Body Copy"/>
    <w:basedOn w:val="Normal"/>
    <w:qFormat/>
    <w:pPr>
      <w:spacing w:after="240" w:line="240" w:lineRule="auto"/>
    </w:pPr>
    <w:rPr>
      <w:rFonts w:ascii="Times New Roman" w:eastAsia="Times New Roman" w:hAnsi="Times New Roman" w:cs="Times New Roman"/>
      <w:color w:val="FFFFFF" w:themeColor="background1"/>
      <w:kern w:val="0"/>
      <w:sz w:val="22"/>
      <w14:ligatures w14:val="none"/>
    </w:rPr>
  </w:style>
  <w:style w:type="paragraph" w:customStyle="1" w:styleId="E33DE34AB2624D809895BF0D5EB2118F">
    <w:name w:val="E33DE34AB2624D809895BF0D5EB2118F"/>
  </w:style>
  <w:style w:type="paragraph" w:customStyle="1" w:styleId="C9FA96C42DFC4DB2820884415DBA053B">
    <w:name w:val="C9FA96C42DFC4DB2820884415DBA053B"/>
  </w:style>
  <w:style w:type="paragraph" w:customStyle="1" w:styleId="6FF4D5EB789040968EDD2CF3B9DA38CB">
    <w:name w:val="6FF4D5EB789040968EDD2CF3B9DA38CB"/>
  </w:style>
  <w:style w:type="paragraph" w:customStyle="1" w:styleId="0BB309F145C14DD7BB6C3E99530B6B0F">
    <w:name w:val="0BB309F145C14DD7BB6C3E99530B6B0F"/>
  </w:style>
  <w:style w:type="paragraph" w:customStyle="1" w:styleId="C97C6D8718A54F47B617E5D8A1744098">
    <w:name w:val="C97C6D8718A54F47B617E5D8A1744098"/>
  </w:style>
  <w:style w:type="paragraph" w:customStyle="1" w:styleId="B93A4F135224463AB7AEE7E52EFAE791">
    <w:name w:val="B93A4F135224463AB7AEE7E52EFAE791"/>
  </w:style>
  <w:style w:type="paragraph" w:customStyle="1" w:styleId="BBAECDCE3C98431EB5C61673E368D352">
    <w:name w:val="BBAECDCE3C98431EB5C61673E368D352"/>
  </w:style>
  <w:style w:type="paragraph" w:customStyle="1" w:styleId="FE2F21ECADB74B64AB0B036BC404DA6E">
    <w:name w:val="FE2F21ECADB74B64AB0B036BC404DA6E"/>
  </w:style>
  <w:style w:type="paragraph" w:customStyle="1" w:styleId="CE045D5CA00948B397ABDDE0792B8B9A">
    <w:name w:val="CE045D5CA00948B397ABDDE0792B8B9A"/>
  </w:style>
  <w:style w:type="paragraph" w:customStyle="1" w:styleId="31CD78785A074F8387967D76E89C6A0E">
    <w:name w:val="31CD78785A074F8387967D76E89C6A0E"/>
  </w:style>
  <w:style w:type="paragraph" w:customStyle="1" w:styleId="368BD22DA1DF4872971CC43DA8EEF268">
    <w:name w:val="368BD22DA1DF4872971CC43DA8EEF268"/>
  </w:style>
  <w:style w:type="paragraph" w:customStyle="1" w:styleId="5AFBAFDF8DD44F23B6A7019305521E63">
    <w:name w:val="5AFBAFDF8DD44F23B6A7019305521E63"/>
  </w:style>
  <w:style w:type="paragraph" w:customStyle="1" w:styleId="795AE78B73AF4BD89B08BEB8593C6385">
    <w:name w:val="795AE78B73AF4BD89B08BEB8593C6385"/>
  </w:style>
  <w:style w:type="paragraph" w:customStyle="1" w:styleId="5E3B54AEE3604B2CBAE8ADF6F9778F89">
    <w:name w:val="5E3B54AEE3604B2CBAE8ADF6F9778F89"/>
  </w:style>
  <w:style w:type="paragraph" w:customStyle="1" w:styleId="13ED5C7E641846DFBB3063A524B1872C">
    <w:name w:val="13ED5C7E641846DFBB3063A524B1872C"/>
  </w:style>
  <w:style w:type="paragraph" w:customStyle="1" w:styleId="2B389CBBD9C546D190E6F308BD8AD529">
    <w:name w:val="2B389CBBD9C546D190E6F308BD8AD529"/>
  </w:style>
  <w:style w:type="paragraph" w:customStyle="1" w:styleId="76FA3D761C55466A8D9DD58A221CC997">
    <w:name w:val="76FA3D761C55466A8D9DD58A221CC997"/>
  </w:style>
  <w:style w:type="character" w:customStyle="1" w:styleId="Whitetext">
    <w:name w:val="White text"/>
    <w:uiPriority w:val="1"/>
    <w:qFormat/>
    <w:rPr>
      <w:color w:val="FFFFFF" w:themeColor="background1"/>
    </w:rPr>
  </w:style>
  <w:style w:type="paragraph" w:customStyle="1" w:styleId="2B7A1C68301F4971BC17CF86683A0DB2">
    <w:name w:val="2B7A1C68301F4971BC17CF86683A0DB2"/>
  </w:style>
  <w:style w:type="paragraph" w:customStyle="1" w:styleId="3DEAA79E528143AB9ED3314C28093D4D">
    <w:name w:val="3DEAA79E528143AB9ED3314C28093D4D"/>
  </w:style>
  <w:style w:type="paragraph" w:customStyle="1" w:styleId="2531A61B4C454C419B8C7117D2AC3DC2">
    <w:name w:val="2531A61B4C454C419B8C7117D2AC3DC2"/>
  </w:style>
  <w:style w:type="paragraph" w:customStyle="1" w:styleId="FD3663225A0742C78FDE8A07FF946C4D">
    <w:name w:val="FD3663225A0742C78FDE8A07FF946C4D"/>
  </w:style>
  <w:style w:type="paragraph" w:customStyle="1" w:styleId="13D1CD437F7940E19AC01D3C72306222">
    <w:name w:val="13D1CD437F7940E19AC01D3C72306222"/>
  </w:style>
  <w:style w:type="paragraph" w:customStyle="1" w:styleId="357437D5EB1945F390FF3A9785394F4A">
    <w:name w:val="357437D5EB1945F390FF3A9785394F4A"/>
  </w:style>
  <w:style w:type="paragraph" w:customStyle="1" w:styleId="8A146F0C2A3746A89E9B61C7F529F17D">
    <w:name w:val="8A146F0C2A3746A89E9B61C7F529F17D"/>
  </w:style>
  <w:style w:type="paragraph" w:customStyle="1" w:styleId="EFF8DFE1814D44ADB332AABEF28BD341">
    <w:name w:val="EFF8DFE1814D44ADB332AABEF28BD341"/>
  </w:style>
  <w:style w:type="paragraph" w:customStyle="1" w:styleId="69604556807E44C59B8F00707A29F8C1">
    <w:name w:val="69604556807E44C59B8F00707A29F8C1"/>
  </w:style>
  <w:style w:type="paragraph" w:customStyle="1" w:styleId="5F6D8EA2ABC34B86AAFEF739C7BD478C">
    <w:name w:val="5F6D8EA2ABC34B86AAFEF739C7BD478C"/>
  </w:style>
  <w:style w:type="paragraph" w:customStyle="1" w:styleId="00D6390D85D34431B50B157A6E512902">
    <w:name w:val="00D6390D85D34431B50B157A6E512902"/>
  </w:style>
  <w:style w:type="paragraph" w:customStyle="1" w:styleId="F56E92A4E2544422BBFD09E7FDA74930">
    <w:name w:val="F56E92A4E2544422BBFD09E7FDA74930"/>
  </w:style>
  <w:style w:type="paragraph" w:customStyle="1" w:styleId="69B42D357F8049349F9B46E2588DFF5A">
    <w:name w:val="69B42D357F8049349F9B46E2588DFF5A"/>
  </w:style>
  <w:style w:type="paragraph" w:customStyle="1" w:styleId="00F5F0DDB12B45409EE65EDFBE925FC6">
    <w:name w:val="00F5F0DDB12B45409EE65EDFBE925FC6"/>
  </w:style>
  <w:style w:type="paragraph" w:customStyle="1" w:styleId="39AB2A8E36304307A1A0DFC727245FC6">
    <w:name w:val="39AB2A8E36304307A1A0DFC727245FC6"/>
  </w:style>
  <w:style w:type="paragraph" w:customStyle="1" w:styleId="A494E7E16D714AE78C1E9DD3C76087F7">
    <w:name w:val="A494E7E16D714AE78C1E9DD3C76087F7"/>
  </w:style>
  <w:style w:type="paragraph" w:customStyle="1" w:styleId="205967564119492582163EAD60F639E9">
    <w:name w:val="205967564119492582163EAD60F639E9"/>
  </w:style>
  <w:style w:type="paragraph" w:customStyle="1" w:styleId="CD463CAD911B4C5DB204B187887A3E5E">
    <w:name w:val="CD463CAD911B4C5DB204B187887A3E5E"/>
  </w:style>
  <w:style w:type="paragraph" w:customStyle="1" w:styleId="89C0702152FB44CE841D71CB3119E7EA">
    <w:name w:val="89C0702152FB44CE841D71CB3119E7EA"/>
  </w:style>
  <w:style w:type="paragraph" w:customStyle="1" w:styleId="85AAD913AD9641C086A6DEE864EF191B">
    <w:name w:val="85AAD913AD9641C086A6DEE864EF191B"/>
  </w:style>
  <w:style w:type="paragraph" w:customStyle="1" w:styleId="97EC0E62A9914A0D982D6DC3A8D47279">
    <w:name w:val="97EC0E62A9914A0D982D6DC3A8D47279"/>
  </w:style>
  <w:style w:type="paragraph" w:customStyle="1" w:styleId="D1CDC02FE2944C33BF8A0E2BD39CA80B">
    <w:name w:val="D1CDC02FE2944C33BF8A0E2BD39CA80B"/>
    <w:rsid w:val="00777425"/>
  </w:style>
  <w:style w:type="paragraph" w:customStyle="1" w:styleId="2228A130E995456FA8E10B056A5DFC8D">
    <w:name w:val="2228A130E995456FA8E10B056A5DFC8D"/>
    <w:rsid w:val="00777425"/>
  </w:style>
  <w:style w:type="paragraph" w:customStyle="1" w:styleId="F623A418E15E4447834961F39D6E4AB3">
    <w:name w:val="F623A418E15E4447834961F39D6E4AB3"/>
    <w:rsid w:val="00777425"/>
  </w:style>
  <w:style w:type="paragraph" w:customStyle="1" w:styleId="09968065D7184457ACDE5A37576F24A8">
    <w:name w:val="09968065D7184457ACDE5A37576F24A8"/>
    <w:rsid w:val="00777425"/>
  </w:style>
  <w:style w:type="paragraph" w:customStyle="1" w:styleId="4D0433DBE01E422ABD5B7491A3711F69">
    <w:name w:val="4D0433DBE01E422ABD5B7491A3711F69"/>
    <w:rsid w:val="00777425"/>
  </w:style>
  <w:style w:type="paragraph" w:customStyle="1" w:styleId="8F059255F0FE4EF2AB2541408316ECBD">
    <w:name w:val="8F059255F0FE4EF2AB2541408316ECBD"/>
    <w:rsid w:val="00777425"/>
  </w:style>
  <w:style w:type="paragraph" w:customStyle="1" w:styleId="1F268B9B99934CF3849BE4625140260C">
    <w:name w:val="1F268B9B99934CF3849BE4625140260C"/>
    <w:rsid w:val="00777425"/>
  </w:style>
  <w:style w:type="paragraph" w:customStyle="1" w:styleId="8986559E573542438E03142EEF80A6B6">
    <w:name w:val="8986559E573542438E03142EEF80A6B6"/>
    <w:rsid w:val="00777425"/>
  </w:style>
  <w:style w:type="paragraph" w:customStyle="1" w:styleId="B18D78B33C874BFF910ED3DF335852BA">
    <w:name w:val="B18D78B33C874BFF910ED3DF335852BA"/>
    <w:rsid w:val="00777425"/>
  </w:style>
  <w:style w:type="paragraph" w:customStyle="1" w:styleId="1232AD719BDE4C708D66AE8B0D89AE5E">
    <w:name w:val="1232AD719BDE4C708D66AE8B0D89AE5E"/>
    <w:rsid w:val="00777425"/>
  </w:style>
  <w:style w:type="paragraph" w:customStyle="1" w:styleId="A4A081D25A944CC8B67527E9E6AA3662">
    <w:name w:val="A4A081D25A944CC8B67527E9E6AA3662"/>
    <w:rsid w:val="00777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3d9181-5b7a-490d-a1b2-8e7ba5510b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D1DD3FA73364DB6BEC41417C3B0C7" ma:contentTypeVersion="14" ma:contentTypeDescription="Create a new document." ma:contentTypeScope="" ma:versionID="a6634ff2ccaf4cc4b728598ea3527a0a">
  <xsd:schema xmlns:xsd="http://www.w3.org/2001/XMLSchema" xmlns:xs="http://www.w3.org/2001/XMLSchema" xmlns:p="http://schemas.microsoft.com/office/2006/metadata/properties" xmlns:ns3="e93d9181-5b7a-490d-a1b2-8e7ba5510b9e" xmlns:ns4="4afc8ef5-5b9f-4332-a297-19b320b079db" targetNamespace="http://schemas.microsoft.com/office/2006/metadata/properties" ma:root="true" ma:fieldsID="d9a600971dc000e32c2af6fe896440e5" ns3:_="" ns4:_="">
    <xsd:import namespace="e93d9181-5b7a-490d-a1b2-8e7ba5510b9e"/>
    <xsd:import namespace="4afc8ef5-5b9f-4332-a297-19b320b079db"/>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d9181-5b7a-490d-a1b2-8e7ba5510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fc8ef5-5b9f-4332-a297-19b320b079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C283A9-7514-4B83-BB03-BDA3FBFB94D2}">
  <ds:schemaRefs>
    <ds:schemaRef ds:uri="http://schemas.microsoft.com/office/2006/documentManagement/types"/>
    <ds:schemaRef ds:uri="http://purl.org/dc/elements/1.1/"/>
    <ds:schemaRef ds:uri="http://schemas.microsoft.com/office/2006/metadata/properties"/>
    <ds:schemaRef ds:uri="e93d9181-5b7a-490d-a1b2-8e7ba5510b9e"/>
    <ds:schemaRef ds:uri="http://schemas.openxmlformats.org/package/2006/metadata/core-properties"/>
    <ds:schemaRef ds:uri="http://purl.org/dc/terms/"/>
    <ds:schemaRef ds:uri="4afc8ef5-5b9f-4332-a297-19b320b079db"/>
    <ds:schemaRef ds:uri="http://schemas.microsoft.com/office/infopath/2007/PartnerControls"/>
    <ds:schemaRef ds:uri="http://purl.org/dc/dcmitype/"/>
    <ds:schemaRef ds:uri="http://www.w3.org/XML/1998/namespace"/>
  </ds:schemaRefs>
</ds:datastoreItem>
</file>

<file path=customXml/itemProps2.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3.xml><?xml version="1.0" encoding="utf-8"?>
<ds:datastoreItem xmlns:ds="http://schemas.openxmlformats.org/officeDocument/2006/customXml" ds:itemID="{EE0B7F08-5BA4-4F98-B3D5-B39A9B196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d9181-5b7a-490d-a1b2-8e7ba5510b9e"/>
    <ds:schemaRef ds:uri="4afc8ef5-5b9f-4332-a297-19b320b07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newspaper</Template>
  <TotalTime>2</TotalTime>
  <Pages>4</Pages>
  <Words>1211</Words>
  <Characters>6906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McSpadden</dc:creator>
  <cp:keywords/>
  <dc:description/>
  <cp:lastModifiedBy>Troy McSpadden</cp:lastModifiedBy>
  <cp:revision>2</cp:revision>
  <dcterms:created xsi:type="dcterms:W3CDTF">2025-04-28T20:17:00Z</dcterms:created>
  <dcterms:modified xsi:type="dcterms:W3CDTF">2025-04-28T20:17:00Z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0x010100A48D1DD3FA73364DB6BEC41417C3B0C7</vt:lpwstr>
  </property>
</Properties>
</file>