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36"/>
        <w:gridCol w:w="158"/>
        <w:gridCol w:w="78"/>
        <w:gridCol w:w="1528"/>
        <w:gridCol w:w="1080"/>
        <w:gridCol w:w="1648"/>
        <w:gridCol w:w="40"/>
        <w:gridCol w:w="2812"/>
        <w:gridCol w:w="1440"/>
        <w:gridCol w:w="45"/>
      </w:tblGrid>
      <w:tr w:rsidR="007212EC" w:rsidRPr="007212EC" w14:paraId="1DA8C11F" w14:textId="77777777" w:rsidTr="5224718C">
        <w:trPr>
          <w:trHeight w:val="20"/>
        </w:trPr>
        <w:tc>
          <w:tcPr>
            <w:tcW w:w="13003" w:type="dxa"/>
            <w:gridSpan w:val="11"/>
            <w:tcBorders>
              <w:top w:val="thickThinSmallGap" w:sz="24" w:space="0" w:color="auto"/>
              <w:left w:val="nil"/>
              <w:bottom w:val="nil"/>
              <w:right w:val="nil"/>
            </w:tcBorders>
            <w:vAlign w:val="center"/>
          </w:tcPr>
          <w:p w14:paraId="55DD162E" w14:textId="77777777" w:rsidR="0032737D" w:rsidRPr="007212EC" w:rsidRDefault="0032737D" w:rsidP="00F66772">
            <w:pPr>
              <w:pStyle w:val="NoSpacing"/>
            </w:pPr>
          </w:p>
        </w:tc>
      </w:tr>
      <w:tr w:rsidR="007212EC" w:rsidRPr="007212EC" w14:paraId="4ECAD49D"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6E059701" w14:textId="758338CB" w:rsidR="0032737D" w:rsidRPr="00F7629D" w:rsidRDefault="00572B81" w:rsidP="00F7629D">
            <w:pPr>
              <w:pStyle w:val="MastheadCopy"/>
            </w:pPr>
            <w:sdt>
              <w:sdtPr>
                <w:id w:val="1397555580"/>
                <w:placeholder>
                  <w:docPart w:val="509749085D634041982545364EABE8C1"/>
                </w:placeholder>
                <w15:appearance w15:val="hidden"/>
              </w:sdtPr>
              <w:sdtEndPr/>
              <w:sdtContent>
                <w:r w:rsidR="00861B28">
                  <w:t>February</w:t>
                </w:r>
              </w:sdtContent>
            </w:sdt>
            <w:r w:rsidR="00F7629D" w:rsidRPr="00F7629D">
              <w:t xml:space="preserve"> </w:t>
            </w:r>
          </w:p>
        </w:tc>
        <w:tc>
          <w:tcPr>
            <w:tcW w:w="10080" w:type="dxa"/>
            <w:gridSpan w:val="8"/>
            <w:tcBorders>
              <w:top w:val="nil"/>
              <w:left w:val="single" w:sz="4" w:space="0" w:color="auto"/>
              <w:bottom w:val="nil"/>
              <w:right w:val="single" w:sz="4" w:space="0" w:color="auto"/>
            </w:tcBorders>
            <w:vAlign w:val="center"/>
          </w:tcPr>
          <w:sdt>
            <w:sdtPr>
              <w:id w:val="-275951187"/>
              <w:placeholder>
                <w:docPart w:val="E2C76D9B33EE45FAA7EAFC465CFF6770"/>
              </w:placeholder>
              <w15:appearance w15:val="hidden"/>
            </w:sdtPr>
            <w:sdtEndPr>
              <w:rPr>
                <w:sz w:val="96"/>
                <w:szCs w:val="96"/>
              </w:rPr>
            </w:sdtEndPr>
            <w:sdtContent>
              <w:p w14:paraId="70E4246C" w14:textId="24513D72" w:rsidR="00861B28" w:rsidRDefault="00861B28" w:rsidP="00F66772">
                <w:pPr>
                  <w:pStyle w:val="MastheadTItle"/>
                  <w:rPr>
                    <w:sz w:val="40"/>
                    <w:szCs w:val="40"/>
                  </w:rPr>
                </w:pPr>
                <w:r w:rsidRPr="00861B28">
                  <w:rPr>
                    <w:sz w:val="40"/>
                    <w:szCs w:val="40"/>
                  </w:rPr>
                  <w:t>Sting Presents</w:t>
                </w:r>
              </w:p>
              <w:p w14:paraId="677EEBE9" w14:textId="6511A497" w:rsidR="0032737D" w:rsidRPr="00861B28" w:rsidRDefault="00861B28" w:rsidP="00F66772">
                <w:pPr>
                  <w:pStyle w:val="MastheadTItle"/>
                  <w:rPr>
                    <w:sz w:val="96"/>
                    <w:szCs w:val="96"/>
                  </w:rPr>
                </w:pPr>
                <w:r w:rsidRPr="00861B28">
                  <w:rPr>
                    <w:sz w:val="96"/>
                    <w:szCs w:val="96"/>
                  </w:rPr>
                  <w:t>Scorpion Tales</w:t>
                </w:r>
              </w:p>
            </w:sdtContent>
          </w:sdt>
          <w:p w14:paraId="0B2D2EE0" w14:textId="46698C49" w:rsidR="0032737D" w:rsidRPr="00EB7B98" w:rsidRDefault="00572B81" w:rsidP="00EB7B98">
            <w:pPr>
              <w:pStyle w:val="MastheadSubtitle"/>
            </w:pPr>
            <w:sdt>
              <w:sdtPr>
                <w:id w:val="-227377777"/>
                <w:placeholder>
                  <w:docPart w:val="14D3CFE075CA4896A4D7A0EF047AC5BE"/>
                </w:placeholder>
                <w15:appearance w15:val="hidden"/>
              </w:sdtPr>
              <w:sdtEndPr/>
              <w:sdtContent>
                <w:r w:rsidR="00861B28">
                  <w:t>It’s an AJ kind of month!</w:t>
                </w:r>
              </w:sdtContent>
            </w:sdt>
            <w:r w:rsidR="00F7629D" w:rsidRPr="00EB7B98">
              <w:t xml:space="preserve"> </w:t>
            </w:r>
          </w:p>
        </w:tc>
        <w:tc>
          <w:tcPr>
            <w:tcW w:w="1440" w:type="dxa"/>
            <w:tcBorders>
              <w:top w:val="nil"/>
              <w:left w:val="single" w:sz="4" w:space="0" w:color="auto"/>
              <w:bottom w:val="nil"/>
              <w:right w:val="nil"/>
            </w:tcBorders>
            <w:vAlign w:val="center"/>
          </w:tcPr>
          <w:p w14:paraId="5F6C0A0F" w14:textId="0AC1D48F" w:rsidR="0032737D" w:rsidRPr="00F7629D" w:rsidRDefault="00572B81" w:rsidP="00F7629D">
            <w:pPr>
              <w:pStyle w:val="MastheadCopy"/>
            </w:pPr>
            <w:sdt>
              <w:sdtPr>
                <w:id w:val="-1731841055"/>
                <w:placeholder>
                  <w:docPart w:val="DBC7706153184FBEAD49DFBE215322F6"/>
                </w:placeholder>
                <w15:appearance w15:val="hidden"/>
              </w:sdtPr>
              <w:sdtEndPr/>
              <w:sdtContent>
                <w:r w:rsidR="00861B28">
                  <w:t>Issue #7 vol. 2</w:t>
                </w:r>
              </w:sdtContent>
            </w:sdt>
          </w:p>
        </w:tc>
      </w:tr>
      <w:tr w:rsidR="007212EC" w:rsidRPr="007212EC" w14:paraId="26750B05" w14:textId="77777777" w:rsidTr="5224718C">
        <w:trPr>
          <w:trHeight w:val="144"/>
        </w:trPr>
        <w:tc>
          <w:tcPr>
            <w:tcW w:w="13003" w:type="dxa"/>
            <w:gridSpan w:val="11"/>
            <w:tcBorders>
              <w:top w:val="nil"/>
              <w:left w:val="nil"/>
              <w:bottom w:val="thinThickSmallGap" w:sz="24" w:space="0" w:color="auto"/>
              <w:right w:val="nil"/>
            </w:tcBorders>
            <w:vAlign w:val="center"/>
          </w:tcPr>
          <w:p w14:paraId="564B6BD7" w14:textId="77777777" w:rsidR="0032737D" w:rsidRPr="007212EC" w:rsidRDefault="0032737D" w:rsidP="00F66772">
            <w:pPr>
              <w:pStyle w:val="NoSpacing"/>
            </w:pPr>
          </w:p>
        </w:tc>
      </w:tr>
      <w:tr w:rsidR="007212EC" w:rsidRPr="007212EC" w14:paraId="43CE56D5" w14:textId="77777777" w:rsidTr="5224718C">
        <w:trPr>
          <w:trHeight w:val="180"/>
        </w:trPr>
        <w:tc>
          <w:tcPr>
            <w:tcW w:w="13003" w:type="dxa"/>
            <w:gridSpan w:val="11"/>
            <w:tcBorders>
              <w:top w:val="thinThickSmallGap" w:sz="24" w:space="0" w:color="auto"/>
              <w:left w:val="nil"/>
              <w:bottom w:val="nil"/>
              <w:right w:val="nil"/>
            </w:tcBorders>
            <w:vAlign w:val="center"/>
          </w:tcPr>
          <w:p w14:paraId="73349894" w14:textId="77777777" w:rsidR="006B52E6" w:rsidRPr="007212EC" w:rsidRDefault="006B52E6" w:rsidP="00F66772">
            <w:pPr>
              <w:pStyle w:val="NoSpacing"/>
            </w:pPr>
          </w:p>
        </w:tc>
      </w:tr>
      <w:tr w:rsidR="005F4830" w:rsidRPr="007212EC" w14:paraId="69E6B08D" w14:textId="77777777" w:rsidTr="000821C8">
        <w:trPr>
          <w:trHeight w:val="5508"/>
        </w:trPr>
        <w:tc>
          <w:tcPr>
            <w:tcW w:w="4174" w:type="dxa"/>
            <w:gridSpan w:val="2"/>
            <w:vMerge w:val="restart"/>
            <w:tcBorders>
              <w:top w:val="nil"/>
              <w:left w:val="nil"/>
              <w:bottom w:val="nil"/>
              <w:right w:val="nil"/>
            </w:tcBorders>
          </w:tcPr>
          <w:p w14:paraId="6B74A8C2" w14:textId="77777777" w:rsidR="009D682B" w:rsidRPr="00B970A6" w:rsidRDefault="009D682B" w:rsidP="009D682B">
            <w:pPr>
              <w:spacing w:after="160" w:line="259" w:lineRule="auto"/>
              <w:rPr>
                <w:bCs/>
                <w:sz w:val="22"/>
              </w:rPr>
            </w:pPr>
            <w:r w:rsidRPr="009D682B">
              <w:rPr>
                <w:bCs/>
                <w:sz w:val="22"/>
              </w:rPr>
              <w:t>THE “NO VISION LEFT BEHIND” PROGRAM IS COMING TO YOUR SCHOOL! </w:t>
            </w:r>
          </w:p>
          <w:p w14:paraId="706D1CC2" w14:textId="0CF9EFE4" w:rsidR="009D682B" w:rsidRPr="009D682B" w:rsidRDefault="009D682B" w:rsidP="009D682B">
            <w:pPr>
              <w:spacing w:after="160" w:line="259" w:lineRule="auto"/>
              <w:rPr>
                <w:bCs/>
                <w:sz w:val="22"/>
              </w:rPr>
            </w:pPr>
            <w:r w:rsidRPr="009D682B">
              <w:rPr>
                <w:bCs/>
                <w:sz w:val="22"/>
              </w:rPr>
              <w:t>Eye Love Care is bringing a full optometry clinic to your school and will provide COMPREHENSIVE EYE EXAMS and EYEWEAR to students in your school February 24th &amp; 25th!</w:t>
            </w:r>
          </w:p>
          <w:p w14:paraId="6CCEE946" w14:textId="6D47EB15" w:rsidR="009D682B" w:rsidRPr="009D682B" w:rsidRDefault="009D682B" w:rsidP="009D682B">
            <w:pPr>
              <w:spacing w:after="160" w:line="259" w:lineRule="auto"/>
              <w:rPr>
                <w:bCs/>
                <w:sz w:val="22"/>
              </w:rPr>
            </w:pPr>
            <w:r w:rsidRPr="009D682B">
              <w:rPr>
                <w:bCs/>
                <w:sz w:val="22"/>
              </w:rPr>
              <w:t> Eye Love Care gives students the option of selecting from over 200 frames if they need eyeglasses, and our experienced staff will help your child select a frame he or she will love based on his or her size.  </w:t>
            </w:r>
          </w:p>
          <w:p w14:paraId="5FE488C7" w14:textId="6EE1F1EF" w:rsidR="009D682B" w:rsidRPr="009D682B" w:rsidRDefault="009D682B" w:rsidP="009D682B">
            <w:pPr>
              <w:spacing w:after="160" w:line="259" w:lineRule="auto"/>
              <w:rPr>
                <w:bCs/>
                <w:sz w:val="22"/>
              </w:rPr>
            </w:pPr>
            <w:r w:rsidRPr="009D682B">
              <w:rPr>
                <w:bCs/>
                <w:sz w:val="22"/>
              </w:rPr>
              <w:t xml:space="preserve"> Each student receiving care will be given an informational folder to take home which includes a comprehensive report outlining the optometrist’s findings, and, if applicable, a copy of their eyewear prescription for your records. </w:t>
            </w:r>
            <w:r w:rsidRPr="009D682B">
              <w:rPr>
                <w:b/>
                <w:bCs/>
                <w:i/>
                <w:iCs/>
                <w:sz w:val="22"/>
              </w:rPr>
              <w:t>There is no reason to take the prescription anywhere else because Eye Love Care delivers the eyewear your child chose at the time of the exam to your school with an optician for proper fitting.</w:t>
            </w:r>
            <w:r w:rsidRPr="009D682B">
              <w:rPr>
                <w:bCs/>
                <w:sz w:val="22"/>
              </w:rPr>
              <w:t>  </w:t>
            </w:r>
          </w:p>
          <w:p w14:paraId="4DAB8316" w14:textId="0AADD030" w:rsidR="009D682B" w:rsidRPr="009D682B" w:rsidRDefault="009D682B" w:rsidP="009D682B">
            <w:pPr>
              <w:spacing w:after="160" w:line="259" w:lineRule="auto"/>
              <w:rPr>
                <w:bCs/>
                <w:sz w:val="22"/>
              </w:rPr>
            </w:pPr>
            <w:r w:rsidRPr="009D682B">
              <w:rPr>
                <w:bCs/>
                <w:sz w:val="22"/>
              </w:rPr>
              <w:t>Eye Love Care’s goal is to ensure that ALL children are getting the proper vision care they need to succeed.</w:t>
            </w:r>
            <w:r w:rsidRPr="009D682B">
              <w:rPr>
                <w:rFonts w:ascii="Times New Roman" w:hAnsi="Times New Roman" w:cs="Times New Roman"/>
                <w:bCs/>
                <w:sz w:val="22"/>
              </w:rPr>
              <w:t> </w:t>
            </w:r>
            <w:r w:rsidRPr="009D682B">
              <w:rPr>
                <w:bCs/>
                <w:sz w:val="22"/>
              </w:rPr>
              <w:t>If your child has insurance, it will be billed. If your child does NOT have insurance, they will be covered through the "No Vison Left Behind Program".</w:t>
            </w:r>
            <w:r w:rsidRPr="009D682B">
              <w:rPr>
                <w:rFonts w:ascii="Times New Roman" w:hAnsi="Times New Roman" w:cs="Times New Roman"/>
                <w:bCs/>
                <w:sz w:val="22"/>
              </w:rPr>
              <w:t> </w:t>
            </w:r>
            <w:r w:rsidRPr="009D682B">
              <w:rPr>
                <w:bCs/>
                <w:sz w:val="22"/>
              </w:rPr>
              <w:t>  </w:t>
            </w:r>
          </w:p>
          <w:p w14:paraId="4E50271D" w14:textId="46049684" w:rsidR="005F4830" w:rsidRPr="00B970A6" w:rsidRDefault="009D682B" w:rsidP="00B970A6">
            <w:pPr>
              <w:spacing w:after="160" w:line="259" w:lineRule="auto"/>
              <w:rPr>
                <w:bCs/>
                <w:sz w:val="22"/>
              </w:rPr>
            </w:pPr>
            <w:r w:rsidRPr="009D682B">
              <w:rPr>
                <w:bCs/>
                <w:sz w:val="22"/>
              </w:rPr>
              <w:t>Eye Love Care will be with your child through their complete educational journey K-12.</w:t>
            </w:r>
            <w:r w:rsidRPr="009D682B">
              <w:rPr>
                <w:rFonts w:ascii="Times New Roman" w:hAnsi="Times New Roman" w:cs="Times New Roman"/>
                <w:bCs/>
                <w:sz w:val="22"/>
              </w:rPr>
              <w:t> </w:t>
            </w:r>
            <w:r w:rsidRPr="009D682B">
              <w:rPr>
                <w:bCs/>
                <w:sz w:val="22"/>
              </w:rPr>
              <w:t xml:space="preserve">If your child damages or loses their glasses during the school year or summer, just inform us or the school nurse, and we will make them a new pair and either deliver it to the school or, during school breaks, we can mail it to you! If your child’s eyewear is damaged or lost, please email </w:t>
            </w:r>
            <w:hyperlink r:id="rId10" w:history="1">
              <w:r w:rsidRPr="009D682B">
                <w:rPr>
                  <w:rStyle w:val="Hyperlink"/>
                  <w:bCs/>
                  <w:sz w:val="22"/>
                </w:rPr>
                <w:t>dylan@eyelovecare.com</w:t>
              </w:r>
            </w:hyperlink>
            <w:r w:rsidRPr="009D682B">
              <w:rPr>
                <w:bCs/>
                <w:sz w:val="22"/>
              </w:rPr>
              <w:t>. </w:t>
            </w:r>
          </w:p>
        </w:tc>
        <w:tc>
          <w:tcPr>
            <w:tcW w:w="236" w:type="dxa"/>
            <w:gridSpan w:val="2"/>
            <w:tcBorders>
              <w:top w:val="nil"/>
              <w:left w:val="nil"/>
              <w:bottom w:val="nil"/>
              <w:right w:val="nil"/>
            </w:tcBorders>
            <w:vAlign w:val="center"/>
          </w:tcPr>
          <w:p w14:paraId="73F9544E"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tcPr>
          <w:p w14:paraId="3F242D32" w14:textId="7B222FCA" w:rsidR="005F4830" w:rsidRPr="007212EC" w:rsidRDefault="00125760" w:rsidP="005F4830">
            <w:pPr>
              <w:pStyle w:val="NoSpacing"/>
              <w:rPr>
                <w:rFonts w:asciiTheme="majorHAnsi" w:hAnsiTheme="majorHAnsi"/>
                <w:color w:val="000000" w:themeColor="text1"/>
                <w:sz w:val="36"/>
                <w:szCs w:val="36"/>
              </w:rPr>
            </w:pPr>
            <w:r>
              <w:rPr>
                <w:rFonts w:asciiTheme="majorHAnsi" w:hAnsiTheme="majorHAnsi"/>
                <w:noProof/>
                <w:color w:val="000000" w:themeColor="text1"/>
                <w:sz w:val="36"/>
                <w:szCs w:val="36"/>
              </w:rPr>
              <w:drawing>
                <wp:inline distT="0" distB="0" distL="0" distR="0" wp14:anchorId="66B209AF" wp14:editId="71459F02">
                  <wp:extent cx="3971925" cy="3569970"/>
                  <wp:effectExtent l="0" t="0" r="9525" b="0"/>
                  <wp:docPr id="195905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5687"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72734" cy="3570697"/>
                          </a:xfrm>
                          <a:prstGeom prst="rect">
                            <a:avLst/>
                          </a:prstGeom>
                          <a:noFill/>
                        </pic:spPr>
                      </pic:pic>
                    </a:graphicData>
                  </a:graphic>
                </wp:inline>
              </w:drawing>
            </w:r>
          </w:p>
        </w:tc>
      </w:tr>
      <w:tr w:rsidR="005F4830" w:rsidRPr="007212EC" w14:paraId="77BD2B4C" w14:textId="77777777" w:rsidTr="000821C8">
        <w:trPr>
          <w:trHeight w:val="728"/>
        </w:trPr>
        <w:tc>
          <w:tcPr>
            <w:tcW w:w="4174" w:type="dxa"/>
            <w:gridSpan w:val="2"/>
            <w:vMerge/>
            <w:tcBorders>
              <w:top w:val="nil"/>
              <w:left w:val="nil"/>
              <w:bottom w:val="nil"/>
              <w:right w:val="nil"/>
            </w:tcBorders>
          </w:tcPr>
          <w:p w14:paraId="521005CF" w14:textId="77777777" w:rsidR="005F4830" w:rsidRPr="007212EC" w:rsidRDefault="005F4830" w:rsidP="005F4830">
            <w:pPr>
              <w:pStyle w:val="PhotoCaption"/>
              <w:rPr>
                <w:color w:val="000000" w:themeColor="text1"/>
              </w:rPr>
            </w:pPr>
          </w:p>
        </w:tc>
        <w:tc>
          <w:tcPr>
            <w:tcW w:w="236" w:type="dxa"/>
            <w:gridSpan w:val="2"/>
            <w:vMerge w:val="restart"/>
            <w:tcBorders>
              <w:top w:val="nil"/>
              <w:left w:val="nil"/>
              <w:right w:val="nil"/>
            </w:tcBorders>
            <w:vAlign w:val="center"/>
          </w:tcPr>
          <w:p w14:paraId="4BBBC851"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7E009766" w14:textId="73939897" w:rsidR="005F4830" w:rsidRPr="00F963ED" w:rsidRDefault="00125760" w:rsidP="00F963ED">
            <w:pPr>
              <w:pStyle w:val="PhotoCaption"/>
            </w:pPr>
            <w:r>
              <w:t xml:space="preserve">Pueblo Cheiftian, all </w:t>
            </w:r>
            <w:r w:rsidR="00F54111">
              <w:t>rights reserved/gannett</w:t>
            </w:r>
          </w:p>
        </w:tc>
      </w:tr>
      <w:tr w:rsidR="005F4830" w:rsidRPr="007212EC" w14:paraId="23C91002" w14:textId="77777777" w:rsidTr="000821C8">
        <w:trPr>
          <w:trHeight w:val="1709"/>
        </w:trPr>
        <w:tc>
          <w:tcPr>
            <w:tcW w:w="4174" w:type="dxa"/>
            <w:gridSpan w:val="2"/>
            <w:vMerge/>
            <w:tcBorders>
              <w:top w:val="nil"/>
              <w:left w:val="nil"/>
              <w:bottom w:val="nil"/>
              <w:right w:val="nil"/>
            </w:tcBorders>
          </w:tcPr>
          <w:p w14:paraId="2F32FD91" w14:textId="77777777" w:rsidR="005F4830" w:rsidRPr="007212EC" w:rsidRDefault="005F4830" w:rsidP="005F4830">
            <w:pPr>
              <w:pStyle w:val="PhotoCaption"/>
              <w:rPr>
                <w:color w:val="000000" w:themeColor="text1"/>
              </w:rPr>
            </w:pPr>
          </w:p>
        </w:tc>
        <w:tc>
          <w:tcPr>
            <w:tcW w:w="236" w:type="dxa"/>
            <w:gridSpan w:val="2"/>
            <w:vMerge/>
            <w:tcBorders>
              <w:left w:val="nil"/>
              <w:right w:val="nil"/>
            </w:tcBorders>
            <w:vAlign w:val="center"/>
          </w:tcPr>
          <w:p w14:paraId="5236805C"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0FE73DB7" w14:textId="77777777" w:rsidR="005F4830" w:rsidRDefault="005F4830" w:rsidP="005F4830">
            <w:pPr>
              <w:pStyle w:val="NoSpacing"/>
            </w:pPr>
          </w:p>
          <w:p w14:paraId="79B0DB7B" w14:textId="09BE9B4A" w:rsidR="006A5233" w:rsidRDefault="00572B81" w:rsidP="006A5233">
            <w:pPr>
              <w:pStyle w:val="LargeArticleTitle"/>
            </w:pPr>
            <w:sdt>
              <w:sdtPr>
                <w:id w:val="-650450605"/>
                <w:placeholder>
                  <w:docPart w:val="2D67540554C54067BAEA9E70ADE12A12"/>
                </w:placeholder>
                <w15:appearance w15:val="hidden"/>
              </w:sdtPr>
              <w:sdtEndPr/>
              <w:sdtContent>
                <w:r w:rsidR="006B0D47">
                  <w:t xml:space="preserve">A J Jaramillo Wins State Championship </w:t>
                </w:r>
                <w:r w:rsidR="008632B3">
                  <w:t>at 113</w:t>
                </w:r>
              </w:sdtContent>
            </w:sdt>
            <w:r w:rsidR="006A5233">
              <w:t xml:space="preserve"> </w:t>
            </w:r>
          </w:p>
          <w:p w14:paraId="10E106A8" w14:textId="74E67F1F" w:rsidR="005F4830" w:rsidRPr="006A5233" w:rsidRDefault="00572B81" w:rsidP="006A5233">
            <w:pPr>
              <w:pStyle w:val="SmallArticleSubtitle"/>
            </w:pPr>
            <w:sdt>
              <w:sdtPr>
                <w:id w:val="-159774595"/>
                <w:placeholder>
                  <w:docPart w:val="5ACD3AFA054F4794961A272EC9261D8A"/>
                </w:placeholder>
                <w15:appearance w15:val="hidden"/>
              </w:sdtPr>
              <w:sdtEndPr/>
              <w:sdtContent>
                <w:r w:rsidR="00D96D13">
                  <w:t>Scorpion Staff</w:t>
                </w:r>
                <w:r w:rsidR="009029C2">
                  <w:t xml:space="preserve"> writers</w:t>
                </w:r>
              </w:sdtContent>
            </w:sdt>
            <w:r w:rsidR="006A5233" w:rsidRPr="006A5233">
              <w:t xml:space="preserve"> </w:t>
            </w:r>
          </w:p>
        </w:tc>
      </w:tr>
      <w:tr w:rsidR="005F4830" w:rsidRPr="007212EC" w14:paraId="01AF5041" w14:textId="77777777" w:rsidTr="000821C8">
        <w:trPr>
          <w:trHeight w:val="205"/>
        </w:trPr>
        <w:tc>
          <w:tcPr>
            <w:tcW w:w="4174" w:type="dxa"/>
            <w:gridSpan w:val="2"/>
            <w:vMerge/>
            <w:tcBorders>
              <w:top w:val="nil"/>
              <w:left w:val="nil"/>
              <w:bottom w:val="nil"/>
              <w:right w:val="nil"/>
            </w:tcBorders>
          </w:tcPr>
          <w:p w14:paraId="7377E04F" w14:textId="77777777" w:rsidR="005F4830" w:rsidRPr="007212EC" w:rsidRDefault="005F4830" w:rsidP="005F4830">
            <w:pPr>
              <w:pStyle w:val="PhotoCaption"/>
              <w:rPr>
                <w:color w:val="000000" w:themeColor="text1"/>
              </w:rPr>
            </w:pPr>
          </w:p>
        </w:tc>
        <w:tc>
          <w:tcPr>
            <w:tcW w:w="236" w:type="dxa"/>
            <w:gridSpan w:val="2"/>
            <w:vMerge/>
            <w:tcBorders>
              <w:left w:val="nil"/>
              <w:bottom w:val="nil"/>
              <w:right w:val="nil"/>
            </w:tcBorders>
            <w:vAlign w:val="center"/>
          </w:tcPr>
          <w:p w14:paraId="58E530C2" w14:textId="77777777" w:rsidR="005F4830" w:rsidRPr="007212EC" w:rsidRDefault="005F4830" w:rsidP="00457BCB">
            <w:pPr>
              <w:jc w:val="center"/>
              <w:rPr>
                <w:color w:val="000000" w:themeColor="text1"/>
              </w:rPr>
            </w:pPr>
          </w:p>
        </w:tc>
        <w:sdt>
          <w:sdtPr>
            <w:rPr>
              <w:color w:val="000000" w:themeColor="text1"/>
            </w:rPr>
            <w:id w:val="358172399"/>
            <w:placeholder>
              <w:docPart w:val="7C732F34EB8549B388AD52FF73BB8D0E"/>
            </w:placeholder>
            <w15:appearance w15:val="hidden"/>
          </w:sdtPr>
          <w:sdtEndPr/>
          <w:sdtContent>
            <w:tc>
              <w:tcPr>
                <w:tcW w:w="4296" w:type="dxa"/>
                <w:gridSpan w:val="4"/>
                <w:vMerge w:val="restart"/>
                <w:tcBorders>
                  <w:top w:val="nil"/>
                  <w:left w:val="nil"/>
                  <w:bottom w:val="nil"/>
                  <w:right w:val="nil"/>
                </w:tcBorders>
                <w:vAlign w:val="center"/>
              </w:tcPr>
              <w:p w14:paraId="788D3113" w14:textId="1B810ACC" w:rsidR="00487B10" w:rsidRDefault="0056731A" w:rsidP="009029C2">
                <w:pPr>
                  <w:rPr>
                    <w:color w:val="000000" w:themeColor="text1"/>
                  </w:rPr>
                </w:pPr>
                <w:r>
                  <w:rPr>
                    <w:color w:val="000000" w:themeColor="text1"/>
                  </w:rPr>
                  <w:t xml:space="preserve">     </w:t>
                </w:r>
                <w:r w:rsidR="009029C2">
                  <w:rPr>
                    <w:color w:val="000000" w:themeColor="text1"/>
                  </w:rPr>
                  <w:t>It takes time, dedication</w:t>
                </w:r>
                <w:r w:rsidR="007656B6">
                  <w:rPr>
                    <w:color w:val="000000" w:themeColor="text1"/>
                  </w:rPr>
                  <w:t xml:space="preserve">, discipline and walking the thin line between enough calories to </w:t>
                </w:r>
                <w:r w:rsidR="00DD2F7D">
                  <w:rPr>
                    <w:color w:val="000000" w:themeColor="text1"/>
                  </w:rPr>
                  <w:t>maintain weight and not go over. AJ Jaramillo</w:t>
                </w:r>
                <w:r w:rsidR="00B61342">
                  <w:rPr>
                    <w:color w:val="000000" w:themeColor="text1"/>
                  </w:rPr>
                  <w:t xml:space="preserve">, wrestling for </w:t>
                </w:r>
                <w:r w:rsidR="0094701A">
                  <w:rPr>
                    <w:color w:val="000000" w:themeColor="text1"/>
                  </w:rPr>
                  <w:t>The DHPH Scorpions,</w:t>
                </w:r>
                <w:r w:rsidR="00DD2F7D">
                  <w:rPr>
                    <w:color w:val="000000" w:themeColor="text1"/>
                  </w:rPr>
                  <w:t xml:space="preserve"> knows this all </w:t>
                </w:r>
                <w:r w:rsidR="007B7AE8">
                  <w:rPr>
                    <w:color w:val="000000" w:themeColor="text1"/>
                  </w:rPr>
                  <w:t xml:space="preserve">too well. Wrestling at one of the lightest weight divisions, </w:t>
                </w:r>
                <w:r w:rsidR="003F762D">
                  <w:rPr>
                    <w:color w:val="000000" w:themeColor="text1"/>
                  </w:rPr>
                  <w:t>the smallest thing can upset the balance</w:t>
                </w:r>
                <w:r w:rsidR="0047211A">
                  <w:rPr>
                    <w:color w:val="000000" w:themeColor="text1"/>
                  </w:rPr>
                  <w:t>, and balance seems to sum up Jaramillo pretty well</w:t>
                </w:r>
                <w:r w:rsidR="00602254">
                  <w:rPr>
                    <w:color w:val="000000" w:themeColor="text1"/>
                  </w:rPr>
                  <w:t xml:space="preserve">. </w:t>
                </w:r>
              </w:p>
              <w:p w14:paraId="485178EF" w14:textId="77777777" w:rsidR="00B81B8A" w:rsidRDefault="0056731A" w:rsidP="009029C2">
                <w:pPr>
                  <w:rPr>
                    <w:color w:val="000000" w:themeColor="text1"/>
                  </w:rPr>
                </w:pPr>
                <w:r>
                  <w:rPr>
                    <w:color w:val="000000" w:themeColor="text1"/>
                  </w:rPr>
                  <w:t xml:space="preserve">     </w:t>
                </w:r>
                <w:r w:rsidR="00602254">
                  <w:rPr>
                    <w:color w:val="000000" w:themeColor="text1"/>
                  </w:rPr>
                  <w:t>C</w:t>
                </w:r>
                <w:r w:rsidR="00DA00D0">
                  <w:rPr>
                    <w:color w:val="000000" w:themeColor="text1"/>
                  </w:rPr>
                  <w:t>oach Brandon Franklin, DHPH Head wrestling coach</w:t>
                </w:r>
                <w:r w:rsidR="00487B10">
                  <w:rPr>
                    <w:color w:val="000000" w:themeColor="text1"/>
                  </w:rPr>
                  <w:t xml:space="preserve">, works </w:t>
                </w:r>
                <w:r w:rsidR="00AD7FBD">
                  <w:rPr>
                    <w:color w:val="000000" w:themeColor="text1"/>
                  </w:rPr>
                  <w:t xml:space="preserve">hard to maintain the </w:t>
                </w:r>
                <w:r w:rsidR="009637AB">
                  <w:rPr>
                    <w:color w:val="000000" w:themeColor="text1"/>
                  </w:rPr>
                  <w:t xml:space="preserve">balance between wrestling, school, home and work life. </w:t>
                </w:r>
                <w:r w:rsidR="00CC57B6">
                  <w:rPr>
                    <w:color w:val="000000" w:themeColor="text1"/>
                  </w:rPr>
                  <w:t>Being a</w:t>
                </w:r>
                <w:r w:rsidR="00281F77">
                  <w:rPr>
                    <w:color w:val="000000" w:themeColor="text1"/>
                  </w:rPr>
                  <w:t xml:space="preserve"> former</w:t>
                </w:r>
                <w:r w:rsidR="00CC57B6">
                  <w:rPr>
                    <w:color w:val="000000" w:themeColor="text1"/>
                  </w:rPr>
                  <w:t xml:space="preserve"> competi</w:t>
                </w:r>
                <w:r w:rsidR="000B79A2">
                  <w:rPr>
                    <w:color w:val="000000" w:themeColor="text1"/>
                  </w:rPr>
                  <w:t>tive wrestler himself, he brings an acute insight</w:t>
                </w:r>
                <w:r w:rsidR="00281F77">
                  <w:rPr>
                    <w:color w:val="000000" w:themeColor="text1"/>
                  </w:rPr>
                  <w:t xml:space="preserve"> </w:t>
                </w:r>
                <w:r w:rsidR="00A66FA1">
                  <w:rPr>
                    <w:color w:val="000000" w:themeColor="text1"/>
                  </w:rPr>
                  <w:t>into</w:t>
                </w:r>
                <w:r w:rsidR="00281F77">
                  <w:rPr>
                    <w:color w:val="000000" w:themeColor="text1"/>
                  </w:rPr>
                  <w:t xml:space="preserve"> some of the unique issues</w:t>
                </w:r>
                <w:r w:rsidR="00AF2E98">
                  <w:rPr>
                    <w:color w:val="000000" w:themeColor="text1"/>
                  </w:rPr>
                  <w:t xml:space="preserve"> facing his </w:t>
                </w:r>
                <w:r w:rsidR="002F53E5">
                  <w:rPr>
                    <w:color w:val="000000" w:themeColor="text1"/>
                  </w:rPr>
                  <w:t>athletes</w:t>
                </w:r>
                <w:r w:rsidR="00B272C7">
                  <w:rPr>
                    <w:color w:val="000000" w:themeColor="text1"/>
                  </w:rPr>
                  <w:t xml:space="preserve">. </w:t>
                </w:r>
                <w:r w:rsidR="00485117">
                  <w:rPr>
                    <w:color w:val="000000" w:themeColor="text1"/>
                  </w:rPr>
                  <w:t>“Ice cream, sweets, cookies</w:t>
                </w:r>
                <w:r w:rsidR="003D7708">
                  <w:rPr>
                    <w:color w:val="000000" w:themeColor="text1"/>
                  </w:rPr>
                  <w:t>”, the Coach shares, “those things can have you in the portable sauna</w:t>
                </w:r>
                <w:r w:rsidR="002C0174">
                  <w:rPr>
                    <w:color w:val="000000" w:themeColor="text1"/>
                  </w:rPr>
                  <w:t>, quick.” The coach refers to devices that</w:t>
                </w:r>
                <w:r w:rsidR="00DA0E3F">
                  <w:rPr>
                    <w:color w:val="000000" w:themeColor="text1"/>
                  </w:rPr>
                  <w:t xml:space="preserve"> allow a wrestler to ‘cut weight’ and maintain the </w:t>
                </w:r>
                <w:r w:rsidR="00B81B8A">
                  <w:rPr>
                    <w:color w:val="000000" w:themeColor="text1"/>
                  </w:rPr>
                  <w:t xml:space="preserve">weight </w:t>
                </w:r>
                <w:r w:rsidR="00B768C4">
                  <w:rPr>
                    <w:color w:val="000000" w:themeColor="text1"/>
                  </w:rPr>
                  <w:t>class they prefer to wrestle</w:t>
                </w:r>
                <w:r w:rsidR="00B81B8A">
                  <w:rPr>
                    <w:color w:val="000000" w:themeColor="text1"/>
                  </w:rPr>
                  <w:t>.</w:t>
                </w:r>
              </w:p>
              <w:p w14:paraId="19C57F61" w14:textId="0C964901" w:rsidR="005F4830" w:rsidRDefault="005F4830" w:rsidP="00D83E6C"/>
            </w:tc>
          </w:sdtContent>
        </w:sdt>
        <w:sdt>
          <w:sdtPr>
            <w:id w:val="1424140549"/>
            <w:placeholder>
              <w:docPart w:val="9DE57E9F6B5C4968B5D01A9F9802EC9F"/>
            </w:placeholder>
            <w15:appearance w15:val="hidden"/>
          </w:sdtPr>
          <w:sdtEndPr/>
          <w:sdtContent>
            <w:tc>
              <w:tcPr>
                <w:tcW w:w="4297" w:type="dxa"/>
                <w:gridSpan w:val="3"/>
                <w:vMerge w:val="restart"/>
                <w:tcBorders>
                  <w:top w:val="nil"/>
                  <w:left w:val="nil"/>
                  <w:bottom w:val="nil"/>
                  <w:right w:val="nil"/>
                </w:tcBorders>
                <w:tcMar>
                  <w:top w:w="144" w:type="dxa"/>
                  <w:left w:w="144" w:type="dxa"/>
                </w:tcMar>
                <w:vAlign w:val="center"/>
              </w:tcPr>
              <w:p w14:paraId="2D732255" w14:textId="42E32296" w:rsidR="00E90071" w:rsidRDefault="00E90071" w:rsidP="00972F13">
                <w:pPr>
                  <w:rPr>
                    <w:color w:val="000000" w:themeColor="text1"/>
                  </w:rPr>
                </w:pPr>
                <w:r>
                  <w:t xml:space="preserve">     </w:t>
                </w:r>
                <w:r w:rsidR="00972F13">
                  <w:rPr>
                    <w:color w:val="000000" w:themeColor="text1"/>
                  </w:rPr>
                  <w:t xml:space="preserve">Watching many of the state matches over the weekend, speed was </w:t>
                </w:r>
                <w:r w:rsidR="006214E4">
                  <w:rPr>
                    <w:color w:val="000000" w:themeColor="text1"/>
                  </w:rPr>
                  <w:t>the</w:t>
                </w:r>
                <w:r w:rsidR="00972F13">
                  <w:rPr>
                    <w:color w:val="000000" w:themeColor="text1"/>
                  </w:rPr>
                  <w:t xml:space="preserve"> watchword, but in the lighter divisions, like Jaramillo’s, BLAZING SPEED is what you experience.</w:t>
                </w:r>
                <w:r w:rsidR="00B2038C">
                  <w:rPr>
                    <w:color w:val="000000" w:themeColor="text1"/>
                  </w:rPr>
                  <w:t xml:space="preserve"> Quick pins, reverses and take downs were the</w:t>
                </w:r>
                <w:r w:rsidR="0008275A">
                  <w:rPr>
                    <w:color w:val="000000" w:themeColor="text1"/>
                  </w:rPr>
                  <w:t xml:space="preserve"> order of the day</w:t>
                </w:r>
                <w:r w:rsidR="00AC5829">
                  <w:rPr>
                    <w:color w:val="000000" w:themeColor="text1"/>
                  </w:rPr>
                  <w:t>.</w:t>
                </w:r>
                <w:r w:rsidR="003420D0">
                  <w:rPr>
                    <w:color w:val="000000" w:themeColor="text1"/>
                  </w:rPr>
                  <w:t xml:space="preserve"> </w:t>
                </w:r>
                <w:r w:rsidR="00330654">
                  <w:rPr>
                    <w:color w:val="000000" w:themeColor="text1"/>
                  </w:rPr>
                  <w:t xml:space="preserve">Watching Jaramillo’s matches shows </w:t>
                </w:r>
                <w:r w:rsidR="001B294A">
                  <w:rPr>
                    <w:color w:val="000000" w:themeColor="text1"/>
                  </w:rPr>
                  <w:t>years</w:t>
                </w:r>
                <w:r w:rsidR="00330654">
                  <w:rPr>
                    <w:color w:val="000000" w:themeColor="text1"/>
                  </w:rPr>
                  <w:t xml:space="preserve"> of dedication and </w:t>
                </w:r>
                <w:r w:rsidR="00CE1E6E">
                  <w:rPr>
                    <w:color w:val="000000" w:themeColor="text1"/>
                  </w:rPr>
                  <w:t xml:space="preserve">perseverance. </w:t>
                </w:r>
              </w:p>
              <w:p w14:paraId="06AACED1" w14:textId="77777777" w:rsidR="00645F93" w:rsidRDefault="00E90071" w:rsidP="00972F13">
                <w:pPr>
                  <w:rPr>
                    <w:color w:val="000000" w:themeColor="text1"/>
                  </w:rPr>
                </w:pPr>
                <w:r>
                  <w:rPr>
                    <w:color w:val="000000" w:themeColor="text1"/>
                  </w:rPr>
                  <w:t xml:space="preserve">     </w:t>
                </w:r>
                <w:r w:rsidR="005C69DD">
                  <w:rPr>
                    <w:color w:val="000000" w:themeColor="text1"/>
                  </w:rPr>
                  <w:t>Coach Franklin, again pr</w:t>
                </w:r>
                <w:r w:rsidR="001B294A">
                  <w:rPr>
                    <w:color w:val="000000" w:themeColor="text1"/>
                  </w:rPr>
                  <w:t xml:space="preserve">aising all his wrestlers, </w:t>
                </w:r>
                <w:r w:rsidR="00640625">
                  <w:rPr>
                    <w:color w:val="000000" w:themeColor="text1"/>
                  </w:rPr>
                  <w:t xml:space="preserve">explains that the </w:t>
                </w:r>
                <w:r w:rsidR="00943184">
                  <w:rPr>
                    <w:color w:val="000000" w:themeColor="text1"/>
                  </w:rPr>
                  <w:t>key</w:t>
                </w:r>
                <w:r w:rsidR="008C2675">
                  <w:rPr>
                    <w:color w:val="000000" w:themeColor="text1"/>
                  </w:rPr>
                  <w:t>s</w:t>
                </w:r>
                <w:r w:rsidR="00943184">
                  <w:rPr>
                    <w:color w:val="000000" w:themeColor="text1"/>
                  </w:rPr>
                  <w:t xml:space="preserve"> to success in wrestling </w:t>
                </w:r>
                <w:r w:rsidR="008C2675">
                  <w:rPr>
                    <w:color w:val="000000" w:themeColor="text1"/>
                  </w:rPr>
                  <w:t>are</w:t>
                </w:r>
                <w:r w:rsidR="00943184">
                  <w:rPr>
                    <w:color w:val="000000" w:themeColor="text1"/>
                  </w:rPr>
                  <w:t xml:space="preserve"> being present</w:t>
                </w:r>
                <w:r w:rsidR="008C2675">
                  <w:rPr>
                    <w:color w:val="000000" w:themeColor="text1"/>
                  </w:rPr>
                  <w:t>, being willing,</w:t>
                </w:r>
                <w:r w:rsidR="000B2806">
                  <w:rPr>
                    <w:color w:val="000000" w:themeColor="text1"/>
                  </w:rPr>
                  <w:t xml:space="preserve"> and being coachable</w:t>
                </w:r>
                <w:r>
                  <w:rPr>
                    <w:color w:val="000000" w:themeColor="text1"/>
                  </w:rPr>
                  <w:t xml:space="preserve">. </w:t>
                </w:r>
                <w:r w:rsidR="008C2675">
                  <w:rPr>
                    <w:color w:val="000000" w:themeColor="text1"/>
                  </w:rPr>
                  <w:t xml:space="preserve"> </w:t>
                </w:r>
                <w:r w:rsidR="001668D4">
                  <w:rPr>
                    <w:color w:val="000000" w:themeColor="text1"/>
                  </w:rPr>
                  <w:t xml:space="preserve">After back to back championships, </w:t>
                </w:r>
                <w:r w:rsidR="00645F93">
                  <w:rPr>
                    <w:color w:val="000000" w:themeColor="text1"/>
                  </w:rPr>
                  <w:t>AJ is certainly a testament to these values.</w:t>
                </w:r>
              </w:p>
              <w:p w14:paraId="0ADBD22A" w14:textId="77777777" w:rsidR="00645F93" w:rsidRDefault="00645F93" w:rsidP="00972F13">
                <w:pPr>
                  <w:rPr>
                    <w:color w:val="000000" w:themeColor="text1"/>
                  </w:rPr>
                </w:pPr>
              </w:p>
              <w:p w14:paraId="3FB5F95E" w14:textId="77777777" w:rsidR="00645F93" w:rsidRDefault="00645F93" w:rsidP="00972F13">
                <w:pPr>
                  <w:rPr>
                    <w:color w:val="000000" w:themeColor="text1"/>
                  </w:rPr>
                </w:pPr>
              </w:p>
              <w:p w14:paraId="19C088DC" w14:textId="77777777" w:rsidR="00645F93" w:rsidRDefault="00645F93" w:rsidP="00972F13">
                <w:pPr>
                  <w:rPr>
                    <w:color w:val="000000" w:themeColor="text1"/>
                  </w:rPr>
                </w:pPr>
              </w:p>
              <w:p w14:paraId="18F82717" w14:textId="77777777" w:rsidR="00645F93" w:rsidRDefault="00645F93" w:rsidP="00972F13">
                <w:pPr>
                  <w:rPr>
                    <w:color w:val="000000" w:themeColor="text1"/>
                  </w:rPr>
                </w:pPr>
              </w:p>
              <w:p w14:paraId="10074358" w14:textId="0A4F22D6" w:rsidR="005F4830" w:rsidRPr="00E90071" w:rsidRDefault="005F4830" w:rsidP="00972F13">
                <w:pPr>
                  <w:rPr>
                    <w:color w:val="000000" w:themeColor="text1"/>
                  </w:rPr>
                </w:pPr>
              </w:p>
            </w:tc>
          </w:sdtContent>
        </w:sdt>
      </w:tr>
      <w:tr w:rsidR="005F4830" w:rsidRPr="007212EC" w14:paraId="51ABD2C0" w14:textId="77777777" w:rsidTr="000821C8">
        <w:trPr>
          <w:trHeight w:val="1629"/>
        </w:trPr>
        <w:tc>
          <w:tcPr>
            <w:tcW w:w="4174" w:type="dxa"/>
            <w:gridSpan w:val="2"/>
            <w:tcBorders>
              <w:top w:val="nil"/>
              <w:left w:val="nil"/>
              <w:bottom w:val="nil"/>
              <w:right w:val="nil"/>
            </w:tcBorders>
          </w:tcPr>
          <w:p w14:paraId="3DA67374" w14:textId="2A7E2849" w:rsidR="005F4830" w:rsidRPr="007212EC" w:rsidRDefault="008F65CD" w:rsidP="005F4830">
            <w:pPr>
              <w:pStyle w:val="PhotoCaption"/>
              <w:rPr>
                <w:color w:val="000000" w:themeColor="text1"/>
              </w:rPr>
            </w:pPr>
            <w:r>
              <w:rPr>
                <w:color w:val="000000" w:themeColor="text1"/>
              </w:rPr>
              <mc:AlternateContent>
                <mc:Choice Requires="wpg">
                  <w:drawing>
                    <wp:inline distT="0" distB="0" distL="0" distR="0" wp14:anchorId="44DC46F8" wp14:editId="0B951E48">
                      <wp:extent cx="2600325" cy="1809750"/>
                      <wp:effectExtent l="0" t="0" r="9525" b="0"/>
                      <wp:docPr id="1296470833" name="Group 3"/>
                      <wp:cNvGraphicFramePr/>
                      <a:graphic xmlns:a="http://schemas.openxmlformats.org/drawingml/2006/main">
                        <a:graphicData uri="http://schemas.microsoft.com/office/word/2010/wordprocessingGroup">
                          <wpg:wgp>
                            <wpg:cNvGrpSpPr/>
                            <wpg:grpSpPr>
                              <a:xfrm>
                                <a:off x="0" y="0"/>
                                <a:ext cx="2600325" cy="1809750"/>
                                <a:chOff x="0" y="0"/>
                                <a:chExt cx="1587500" cy="2029165"/>
                              </a:xfrm>
                            </wpg:grpSpPr>
                            <pic:pic xmlns:pic="http://schemas.openxmlformats.org/drawingml/2006/picture">
                              <pic:nvPicPr>
                                <pic:cNvPr id="1613520069" name="Picture 2"/>
                                <pic:cNvPicPr>
                                  <a:picLocks noChangeAspect="1"/>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587500" cy="2029165"/>
                                </a:xfrm>
                                <a:prstGeom prst="rect">
                                  <a:avLst/>
                                </a:prstGeom>
                              </pic:spPr>
                            </pic:pic>
                            <wps:wsp>
                              <wps:cNvPr id="1213674545" name="Text Box 2"/>
                              <wps:cNvSpPr txBox="1"/>
                              <wps:spPr>
                                <a:xfrm flipV="1">
                                  <a:off x="0" y="1794209"/>
                                  <a:ext cx="1587500" cy="234956"/>
                                </a:xfrm>
                                <a:prstGeom prst="rect">
                                  <a:avLst/>
                                </a:prstGeom>
                                <a:solidFill>
                                  <a:prstClr val="white"/>
                                </a:solidFill>
                                <a:ln>
                                  <a:noFill/>
                                </a:ln>
                              </wps:spPr>
                              <wps:txbx>
                                <w:txbxContent>
                                  <w:p w14:paraId="7489D6D9" w14:textId="62A1CABD" w:rsidR="008F65CD" w:rsidRPr="008F65CD" w:rsidRDefault="008F65CD" w:rsidP="008F65C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4DC46F8" id="Group 3" o:spid="_x0000_s1026" style="width:204.75pt;height:142.5pt;mso-position-horizontal-relative:char;mso-position-vertical-relative:line" coordsize="15875,20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5875;height:20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">
                        <v:imagedata r:id="rId14" o:title=""/>
                      </v:shape>
                      <v:shapetype id="_x0000_t202" coordsize="21600,21600" o:spt="202" path="m,l,21600r21600,l21600,xe">
                        <v:stroke joinstyle="miter"/>
                        <v:path gradientshapeok="t" o:connecttype="rect"/>
                      </v:shapetype>
                      <v:shape id="Text Box 2" o:spid="_x0000_s1028" type="#_x0000_t202" style="position:absolute;top:17942;width:15875;height:234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" stroked="f">
                        <v:textbox>
                          <w:txbxContent>
                            <w:p w14:paraId="7489D6D9" w14:textId="62A1CABD" w:rsidR="008F65CD" w:rsidRPr="008F65CD" w:rsidRDefault="008F65CD" w:rsidP="008F65CD">
                              <w:pPr>
                                <w:rPr>
                                  <w:sz w:val="18"/>
                                  <w:szCs w:val="18"/>
                                </w:rPr>
                              </w:pPr>
                            </w:p>
                          </w:txbxContent>
                        </v:textbox>
                      </v:shape>
                      <w10:anchorlock/>
                    </v:group>
                  </w:pict>
                </mc:Fallback>
              </mc:AlternateContent>
            </w:r>
          </w:p>
        </w:tc>
        <w:tc>
          <w:tcPr>
            <w:tcW w:w="236" w:type="dxa"/>
            <w:gridSpan w:val="2"/>
            <w:vMerge w:val="restart"/>
            <w:tcBorders>
              <w:top w:val="nil"/>
              <w:left w:val="nil"/>
              <w:bottom w:val="nil"/>
              <w:right w:val="nil"/>
            </w:tcBorders>
            <w:vAlign w:val="center"/>
          </w:tcPr>
          <w:p w14:paraId="35A7F891" w14:textId="77777777" w:rsidR="005F4830" w:rsidRPr="007212EC" w:rsidRDefault="005F4830" w:rsidP="00457BCB">
            <w:pPr>
              <w:jc w:val="center"/>
              <w:rPr>
                <w:color w:val="000000" w:themeColor="text1"/>
              </w:rPr>
            </w:pPr>
          </w:p>
        </w:tc>
        <w:tc>
          <w:tcPr>
            <w:tcW w:w="4296" w:type="dxa"/>
            <w:gridSpan w:val="4"/>
            <w:vMerge/>
            <w:tcBorders>
              <w:top w:val="nil"/>
              <w:left w:val="nil"/>
              <w:bottom w:val="nil"/>
              <w:right w:val="nil"/>
            </w:tcBorders>
          </w:tcPr>
          <w:p w14:paraId="07F7B1D7" w14:textId="77777777" w:rsidR="005F4830" w:rsidRPr="007212EC" w:rsidRDefault="005F4830" w:rsidP="009D5E5F"/>
        </w:tc>
        <w:tc>
          <w:tcPr>
            <w:tcW w:w="4297" w:type="dxa"/>
            <w:gridSpan w:val="3"/>
            <w:vMerge/>
            <w:tcBorders>
              <w:top w:val="nil"/>
              <w:left w:val="nil"/>
              <w:bottom w:val="nil"/>
              <w:right w:val="nil"/>
            </w:tcBorders>
            <w:tcMar>
              <w:top w:w="144" w:type="dxa"/>
              <w:left w:w="144" w:type="dxa"/>
            </w:tcMar>
          </w:tcPr>
          <w:p w14:paraId="446E2C71" w14:textId="77777777" w:rsidR="005F4830" w:rsidRPr="007212EC" w:rsidRDefault="005F4830" w:rsidP="009D5E5F"/>
        </w:tc>
      </w:tr>
      <w:tr w:rsidR="005F4830" w:rsidRPr="007212EC" w14:paraId="26D705C7" w14:textId="77777777" w:rsidTr="000821C8">
        <w:trPr>
          <w:trHeight w:val="1008"/>
        </w:trPr>
        <w:tc>
          <w:tcPr>
            <w:tcW w:w="4174" w:type="dxa"/>
            <w:gridSpan w:val="2"/>
            <w:tcBorders>
              <w:top w:val="nil"/>
              <w:left w:val="nil"/>
              <w:bottom w:val="nil"/>
              <w:right w:val="nil"/>
            </w:tcBorders>
          </w:tcPr>
          <w:p w14:paraId="47C0F893" w14:textId="0148C51A" w:rsidR="005F4830" w:rsidRPr="007212EC" w:rsidRDefault="00572B81" w:rsidP="005F4830">
            <w:pPr>
              <w:pStyle w:val="PhotoCaption"/>
              <w:rPr>
                <w:color w:val="000000" w:themeColor="text1"/>
              </w:rPr>
            </w:pPr>
            <w:sdt>
              <w:sdtPr>
                <w:rPr>
                  <w:color w:val="000000" w:themeColor="text1"/>
                </w:rPr>
                <w:id w:val="-1173942399"/>
                <w:placeholder>
                  <w:docPart w:val="1A06B09465FC4D7B898E9B197F559EA8"/>
                </w:placeholder>
                <w15:appearance w15:val="hidden"/>
              </w:sdtPr>
              <w:sdtEndPr/>
              <w:sdtContent>
                <w:r w:rsidR="00505DA5">
                  <w:rPr>
                    <w:color w:val="000000" w:themeColor="text1"/>
                  </w:rPr>
                  <w:t>Riverwalk on the forth of July/</w:t>
                </w:r>
                <w:r w:rsidR="00CD17FC">
                  <w:rPr>
                    <w:color w:val="000000" w:themeColor="text1"/>
                  </w:rPr>
                  <w:t>Troy McSpadden, private collection</w:t>
                </w:r>
              </w:sdtContent>
            </w:sdt>
          </w:p>
        </w:tc>
        <w:tc>
          <w:tcPr>
            <w:tcW w:w="236" w:type="dxa"/>
            <w:gridSpan w:val="2"/>
            <w:vMerge/>
            <w:tcBorders>
              <w:top w:val="nil"/>
              <w:left w:val="nil"/>
              <w:bottom w:val="nil"/>
              <w:right w:val="nil"/>
            </w:tcBorders>
            <w:vAlign w:val="center"/>
          </w:tcPr>
          <w:p w14:paraId="510CFDA9" w14:textId="77777777" w:rsidR="005F4830" w:rsidRPr="007212EC" w:rsidRDefault="005F4830" w:rsidP="00EF0035">
            <w:pPr>
              <w:jc w:val="center"/>
              <w:rPr>
                <w:color w:val="000000" w:themeColor="text1"/>
              </w:rPr>
            </w:pPr>
          </w:p>
        </w:tc>
        <w:tc>
          <w:tcPr>
            <w:tcW w:w="4296" w:type="dxa"/>
            <w:gridSpan w:val="4"/>
            <w:vMerge/>
            <w:tcBorders>
              <w:top w:val="nil"/>
              <w:left w:val="nil"/>
              <w:bottom w:val="nil"/>
              <w:right w:val="nil"/>
            </w:tcBorders>
            <w:tcMar>
              <w:top w:w="144" w:type="dxa"/>
              <w:bottom w:w="144" w:type="dxa"/>
              <w:right w:w="144" w:type="dxa"/>
            </w:tcMar>
          </w:tcPr>
          <w:p w14:paraId="7A6C2990" w14:textId="77777777" w:rsidR="005F4830" w:rsidRPr="007212EC" w:rsidRDefault="005F4830" w:rsidP="009D5E5F">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14:paraId="22836C1B" w14:textId="77777777" w:rsidR="005F4830" w:rsidRPr="007212EC" w:rsidRDefault="005F4830" w:rsidP="009D5E5F"/>
        </w:tc>
      </w:tr>
      <w:tr w:rsidR="005F4830" w:rsidRPr="005F4830" w14:paraId="431DA6E2" w14:textId="77777777" w:rsidTr="005F4830">
        <w:trPr>
          <w:trHeight w:val="288"/>
        </w:trPr>
        <w:tc>
          <w:tcPr>
            <w:tcW w:w="13003" w:type="dxa"/>
            <w:gridSpan w:val="11"/>
            <w:tcBorders>
              <w:top w:val="nil"/>
              <w:left w:val="nil"/>
              <w:bottom w:val="thickThinMediumGap" w:sz="24" w:space="0" w:color="auto"/>
              <w:right w:val="nil"/>
            </w:tcBorders>
            <w:vAlign w:val="center"/>
          </w:tcPr>
          <w:p w14:paraId="22055F17" w14:textId="77777777" w:rsidR="005F4830" w:rsidRPr="005F4830" w:rsidRDefault="005F4830" w:rsidP="005F4830">
            <w:pPr>
              <w:pStyle w:val="NoSpacing"/>
            </w:pPr>
          </w:p>
        </w:tc>
      </w:tr>
      <w:tr w:rsidR="007212EC" w:rsidRPr="007212EC" w14:paraId="5A879BF4" w14:textId="77777777" w:rsidTr="005F4830">
        <w:trPr>
          <w:trHeight w:val="288"/>
        </w:trPr>
        <w:tc>
          <w:tcPr>
            <w:tcW w:w="13003" w:type="dxa"/>
            <w:gridSpan w:val="11"/>
            <w:tcBorders>
              <w:top w:val="thickThinMediumGap" w:sz="24" w:space="0" w:color="auto"/>
              <w:left w:val="nil"/>
              <w:bottom w:val="nil"/>
              <w:right w:val="nil"/>
            </w:tcBorders>
            <w:vAlign w:val="center"/>
          </w:tcPr>
          <w:p w14:paraId="63980869" w14:textId="77777777" w:rsidR="003F4C0F" w:rsidRPr="007212EC" w:rsidRDefault="003F4C0F" w:rsidP="00284C66">
            <w:pPr>
              <w:pStyle w:val="NoSpacing"/>
            </w:pPr>
            <w:r w:rsidRPr="007212EC">
              <w:softHyphen/>
            </w:r>
          </w:p>
        </w:tc>
      </w:tr>
      <w:tr w:rsidR="007212EC" w:rsidRPr="007212EC" w14:paraId="396C7852" w14:textId="77777777" w:rsidTr="005F4830">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vAlign w:val="center"/>
          </w:tcPr>
          <w:p w14:paraId="2B42F800" w14:textId="77777777" w:rsidR="00864FBB" w:rsidRPr="007212EC" w:rsidRDefault="00572B81" w:rsidP="00284C66">
            <w:pPr>
              <w:pStyle w:val="SmallArticleSubtitle"/>
              <w:jc w:val="center"/>
              <w:rPr>
                <w:color w:val="000000" w:themeColor="text1"/>
              </w:rPr>
            </w:pPr>
            <w:sdt>
              <w:sdtPr>
                <w:id w:val="1443962746"/>
                <w:placeholder>
                  <w:docPart w:val="13BBF79101ED438DAABBBECBFD784075"/>
                </w:placeholder>
                <w:showingPlcHdr/>
                <w15:appearance w15:val="hidden"/>
              </w:sdtPr>
              <w:sdtEndPr/>
              <w:sdtContent>
                <w:r w:rsidR="009D5E5F" w:rsidRPr="009D5E5F">
                  <w:t>The latest updates</w:t>
                </w:r>
              </w:sdtContent>
            </w:sdt>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45731108" w14:textId="0198AA55" w:rsidR="00864FBB" w:rsidRPr="007212EC" w:rsidRDefault="00986E97" w:rsidP="00284C66">
            <w:pPr>
              <w:pStyle w:val="SmallArticleSubtitle"/>
              <w:jc w:val="center"/>
              <w:rPr>
                <w:rFonts w:ascii="Georgia Pro" w:hAnsi="Georgia Pro"/>
                <w:b/>
                <w:bCs/>
                <w:color w:val="000000" w:themeColor="text1"/>
                <w:sz w:val="28"/>
                <w:szCs w:val="28"/>
              </w:rPr>
            </w:pPr>
            <w:r>
              <w:rPr>
                <w:rFonts w:ascii="Georgia Pro" w:hAnsi="Georgia Pro"/>
                <w:b/>
                <w:bCs/>
                <w:color w:val="000000" w:themeColor="text1"/>
                <w:sz w:val="28"/>
                <w:szCs w:val="28"/>
              </w:rPr>
              <w:t xml:space="preserve">CHPA </w:t>
            </w:r>
            <w:r w:rsidR="00757C5F">
              <w:rPr>
                <w:rFonts w:ascii="Georgia Pro" w:hAnsi="Georgia Pro"/>
                <w:b/>
                <w:bCs/>
                <w:color w:val="000000" w:themeColor="text1"/>
                <w:sz w:val="28"/>
                <w:szCs w:val="28"/>
              </w:rPr>
              <w:t>standing proud</w:t>
            </w:r>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14:paraId="2DC353A4" w14:textId="601FDB0E" w:rsidR="00864FBB" w:rsidRPr="007212EC" w:rsidRDefault="001C589B" w:rsidP="00284C66">
            <w:pPr>
              <w:pStyle w:val="SmallArticleSubtitle"/>
              <w:jc w:val="center"/>
              <w:rPr>
                <w:rFonts w:ascii="Georgia Pro" w:hAnsi="Georgia Pro"/>
                <w:b/>
                <w:bCs/>
                <w:color w:val="000000" w:themeColor="text1"/>
                <w:sz w:val="28"/>
                <w:szCs w:val="28"/>
              </w:rPr>
            </w:pPr>
            <w:r>
              <w:rPr>
                <w:rFonts w:ascii="Georgia Pro" w:hAnsi="Georgia Pro"/>
                <w:b/>
                <w:bCs/>
                <w:color w:val="000000" w:themeColor="text1"/>
                <w:sz w:val="28"/>
                <w:szCs w:val="28"/>
              </w:rPr>
              <w:t>Scorpion Tales</w:t>
            </w:r>
            <w:r w:rsidR="008F3A49">
              <w:rPr>
                <w:rFonts w:ascii="Georgia Pro" w:hAnsi="Georgia Pro"/>
                <w:b/>
                <w:bCs/>
                <w:color w:val="000000" w:themeColor="text1"/>
                <w:sz w:val="28"/>
                <w:szCs w:val="28"/>
              </w:rPr>
              <w:t xml:space="preserve"> is a </w:t>
            </w:r>
          </w:p>
        </w:tc>
      </w:tr>
      <w:tr w:rsidR="00B93C89" w:rsidRPr="007212EC" w14:paraId="46F50BAE" w14:textId="77777777" w:rsidTr="005F4830">
        <w:trPr>
          <w:trHeight w:val="576"/>
        </w:trPr>
        <w:tc>
          <w:tcPr>
            <w:tcW w:w="4332" w:type="dxa"/>
            <w:gridSpan w:val="3"/>
            <w:tcBorders>
              <w:top w:val="nil"/>
              <w:left w:val="nil"/>
              <w:bottom w:val="nil"/>
              <w:right w:val="single" w:sz="4" w:space="0" w:color="auto"/>
            </w:tcBorders>
            <w:tcMar>
              <w:top w:w="0" w:type="dxa"/>
              <w:left w:w="216" w:type="dxa"/>
              <w:bottom w:w="0" w:type="dxa"/>
              <w:right w:w="216" w:type="dxa"/>
            </w:tcMar>
            <w:vAlign w:val="center"/>
          </w:tcPr>
          <w:p w14:paraId="1150AF0B" w14:textId="356B1C16" w:rsidR="00B93C89" w:rsidRPr="00B93C89" w:rsidRDefault="00572B81" w:rsidP="00284C66">
            <w:pPr>
              <w:pStyle w:val="SmallAuthorName"/>
              <w:jc w:val="center"/>
            </w:pPr>
            <w:sdt>
              <w:sdtPr>
                <w:id w:val="-1536578591"/>
                <w:placeholder>
                  <w:docPart w:val="4C4B017E6085462084570485D599728C"/>
                </w:placeholder>
                <w15:appearance w15:val="hidden"/>
              </w:sdtPr>
              <w:sdtEndPr/>
              <w:sdtContent>
                <w:r w:rsidR="00620E8A">
                  <w:t>Is it fake news if it’s news?</w:t>
                </w:r>
              </w:sdtContent>
            </w:sdt>
          </w:p>
        </w:tc>
        <w:tc>
          <w:tcPr>
            <w:tcW w:w="433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5F57F6E3" w14:textId="18655D10" w:rsidR="00B93C89" w:rsidRPr="004831AD" w:rsidRDefault="00572B81" w:rsidP="00284C66">
            <w:pPr>
              <w:pStyle w:val="SmallAuthorName"/>
              <w:jc w:val="center"/>
              <w:rPr>
                <w:rFonts w:asciiTheme="majorHAnsi" w:hAnsiTheme="majorHAnsi"/>
              </w:rPr>
            </w:pPr>
            <w:sdt>
              <w:sdtPr>
                <w:id w:val="106323424"/>
                <w:placeholder>
                  <w:docPart w:val="E489067B94664AD7AFDC6498961FACE6"/>
                </w:placeholder>
                <w15:appearance w15:val="hidden"/>
              </w:sdtPr>
              <w:sdtEndPr/>
              <w:sdtContent>
                <w:r w:rsidR="00757C5F">
                  <w:t>Scorpion Tales staff</w:t>
                </w:r>
              </w:sdtContent>
            </w:sdt>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14:paraId="4CA73DA7" w14:textId="5E78418A" w:rsidR="00B93C89" w:rsidRPr="007C548B" w:rsidRDefault="008F3A49" w:rsidP="00284C66">
            <w:pPr>
              <w:pStyle w:val="SmallAuthorName"/>
              <w:jc w:val="center"/>
              <w:rPr>
                <w:rFonts w:asciiTheme="majorHAnsi" w:hAnsiTheme="majorHAnsi"/>
                <w:b/>
                <w:bCs w:val="0"/>
              </w:rPr>
            </w:pPr>
            <w:r w:rsidRPr="007C548B">
              <w:rPr>
                <w:b/>
                <w:bCs w:val="0"/>
              </w:rPr>
              <w:t xml:space="preserve">Wholly owned, </w:t>
            </w:r>
            <w:sdt>
              <w:sdtPr>
                <w:rPr>
                  <w:b/>
                  <w:bCs w:val="0"/>
                </w:rPr>
                <w:id w:val="-2127066884"/>
                <w:placeholder>
                  <w:docPart w:val="F04CED5514CF4FAE8F814D275344B4EA"/>
                </w:placeholder>
                <w15:appearance w15:val="hidden"/>
              </w:sdtPr>
              <w:sdtEndPr/>
              <w:sdtContent>
                <w:r w:rsidRPr="007C548B">
                  <w:rPr>
                    <w:b/>
                    <w:bCs w:val="0"/>
                  </w:rPr>
                  <w:t>Not for Profit</w:t>
                </w:r>
              </w:sdtContent>
            </w:sdt>
          </w:p>
        </w:tc>
      </w:tr>
      <w:tr w:rsidR="00B93C89" w:rsidRPr="007212EC" w14:paraId="5DBFA9D7" w14:textId="77777777" w:rsidTr="000821C8">
        <w:trPr>
          <w:trHeight w:val="1530"/>
        </w:trPr>
        <w:tc>
          <w:tcPr>
            <w:tcW w:w="4332" w:type="dxa"/>
            <w:gridSpan w:val="3"/>
            <w:tcBorders>
              <w:top w:val="nil"/>
              <w:left w:val="nil"/>
              <w:bottom w:val="nil"/>
              <w:right w:val="single" w:sz="4" w:space="0" w:color="auto"/>
            </w:tcBorders>
            <w:tcMar>
              <w:left w:w="216" w:type="dxa"/>
              <w:right w:w="216" w:type="dxa"/>
            </w:tcMar>
          </w:tcPr>
          <w:p w14:paraId="1435FCC7" w14:textId="0682EFC5" w:rsidR="00B93C89" w:rsidRPr="007212EC" w:rsidRDefault="00620E8A" w:rsidP="000C492C">
            <w:pPr>
              <w:pStyle w:val="TOC2"/>
            </w:pPr>
            <w:r>
              <w:t xml:space="preserve">Read what is written, </w:t>
            </w:r>
            <w:r w:rsidR="00986E97">
              <w:t>and not what a pundit with a political motive might have.</w:t>
            </w:r>
            <w:r w:rsidR="000C492C">
              <w:t xml:space="preserve"> </w:t>
            </w:r>
          </w:p>
        </w:tc>
        <w:tc>
          <w:tcPr>
            <w:tcW w:w="4334" w:type="dxa"/>
            <w:gridSpan w:val="4"/>
            <w:tcBorders>
              <w:top w:val="nil"/>
              <w:left w:val="single" w:sz="4" w:space="0" w:color="auto"/>
              <w:bottom w:val="nil"/>
              <w:right w:val="single" w:sz="4" w:space="0" w:color="auto"/>
            </w:tcBorders>
            <w:tcMar>
              <w:left w:w="216" w:type="dxa"/>
              <w:right w:w="216" w:type="dxa"/>
            </w:tcMar>
          </w:tcPr>
          <w:p w14:paraId="06ACC589" w14:textId="07ECEADE" w:rsidR="00B93C89" w:rsidRPr="007212EC" w:rsidRDefault="001C589B" w:rsidP="000C492C">
            <w:pPr>
              <w:pStyle w:val="TOC2"/>
              <w:rPr>
                <w:color w:val="000000" w:themeColor="text1"/>
              </w:rPr>
            </w:pPr>
            <w:r>
              <w:rPr>
                <w:color w:val="000000" w:themeColor="text1"/>
              </w:rPr>
              <w:t>When the truth needs to be known!</w:t>
            </w:r>
            <w:r w:rsidR="00325906">
              <w:rPr>
                <w:color w:val="000000" w:themeColor="text1"/>
              </w:rPr>
              <w:t xml:space="preserve"> </w:t>
            </w:r>
            <w:r w:rsidR="004170B8">
              <w:rPr>
                <w:color w:val="000000" w:themeColor="text1"/>
              </w:rPr>
              <w:t>Trust the source with you best interest in mind!</w:t>
            </w:r>
          </w:p>
        </w:tc>
        <w:tc>
          <w:tcPr>
            <w:tcW w:w="4337" w:type="dxa"/>
            <w:gridSpan w:val="4"/>
            <w:tcBorders>
              <w:top w:val="nil"/>
              <w:left w:val="single" w:sz="4" w:space="0" w:color="auto"/>
              <w:bottom w:val="nil"/>
              <w:right w:val="nil"/>
            </w:tcBorders>
            <w:tcMar>
              <w:left w:w="216" w:type="dxa"/>
              <w:right w:w="216" w:type="dxa"/>
            </w:tcMar>
          </w:tcPr>
          <w:p w14:paraId="273F9083" w14:textId="4AB239FE" w:rsidR="00B93C89" w:rsidRDefault="008F3A49" w:rsidP="000C492C">
            <w:pPr>
              <w:pStyle w:val="TOC2"/>
            </w:pPr>
            <w:r>
              <w:t>Digital publication</w:t>
            </w:r>
            <w:r w:rsidR="005579A5">
              <w:t xml:space="preserve">, operated by the </w:t>
            </w:r>
            <w:r w:rsidR="001C6C2D">
              <w:t>journalism class o</w:t>
            </w:r>
            <w:r w:rsidR="00265ADE">
              <w:t>f</w:t>
            </w:r>
            <w:r w:rsidR="001C6C2D">
              <w:t xml:space="preserve"> Delores Huerta</w:t>
            </w:r>
            <w:r w:rsidR="00265ADE">
              <w:t xml:space="preserve"> Preparatory High. </w:t>
            </w:r>
            <w:r w:rsidR="007C548B">
              <w:t>All rights reserved</w:t>
            </w:r>
            <w:r w:rsidR="00221AC9">
              <w:t>.</w:t>
            </w:r>
          </w:p>
          <w:p w14:paraId="2B5E5A6C" w14:textId="6470D234" w:rsidR="00E86818" w:rsidRPr="00E86818" w:rsidRDefault="00E86818" w:rsidP="00E86818">
            <w:r>
              <w:t>Fred Segura and Bryan Weimer, Publishers</w:t>
            </w:r>
          </w:p>
        </w:tc>
      </w:tr>
      <w:tr w:rsidR="00B93C89" w:rsidRPr="007212EC" w14:paraId="0D7F2F58" w14:textId="77777777" w:rsidTr="005F4830">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14:paraId="1CE37752" w14:textId="77777777" w:rsidR="00B93C89" w:rsidRPr="007212EC" w:rsidRDefault="00B93C89" w:rsidP="00284C66">
            <w:pPr>
              <w:pStyle w:val="NoSpacing"/>
            </w:pPr>
          </w:p>
        </w:tc>
        <w:tc>
          <w:tcPr>
            <w:tcW w:w="1080" w:type="dxa"/>
            <w:vMerge w:val="restart"/>
            <w:tcBorders>
              <w:top w:val="nil"/>
              <w:left w:val="nil"/>
              <w:bottom w:val="nil"/>
              <w:right w:val="nil"/>
            </w:tcBorders>
            <w:vAlign w:val="center"/>
          </w:tcPr>
          <w:p w14:paraId="5D6552F0" w14:textId="77777777" w:rsidR="00B93C89" w:rsidRPr="0010319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1</w:t>
            </w:r>
            <w:r w:rsidRPr="0010319C">
              <w:fldChar w:fldCharType="end"/>
            </w:r>
          </w:p>
        </w:tc>
        <w:tc>
          <w:tcPr>
            <w:tcW w:w="5985" w:type="dxa"/>
            <w:gridSpan w:val="5"/>
            <w:tcBorders>
              <w:top w:val="nil"/>
              <w:left w:val="nil"/>
              <w:bottom w:val="thinThickSmallGap" w:sz="24" w:space="0" w:color="auto"/>
              <w:right w:val="nil"/>
            </w:tcBorders>
            <w:vAlign w:val="center"/>
          </w:tcPr>
          <w:p w14:paraId="132BAC57" w14:textId="77777777" w:rsidR="00B93C89" w:rsidRPr="007212EC" w:rsidRDefault="00B93C89" w:rsidP="00284C66">
            <w:pPr>
              <w:pStyle w:val="NoSpacing"/>
            </w:pPr>
          </w:p>
        </w:tc>
      </w:tr>
      <w:tr w:rsidR="00B93C89" w:rsidRPr="007212EC" w14:paraId="1C9BFDE0"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6347FD1C" w14:textId="77777777" w:rsidR="00B93C89" w:rsidRPr="007212EC" w:rsidRDefault="00B93C89" w:rsidP="00284C66">
            <w:pPr>
              <w:pStyle w:val="NoSpacing"/>
            </w:pPr>
          </w:p>
        </w:tc>
        <w:tc>
          <w:tcPr>
            <w:tcW w:w="1080" w:type="dxa"/>
            <w:vMerge/>
            <w:tcBorders>
              <w:top w:val="nil"/>
              <w:left w:val="nil"/>
              <w:bottom w:val="nil"/>
              <w:right w:val="nil"/>
            </w:tcBorders>
          </w:tcPr>
          <w:p w14:paraId="5BC61993" w14:textId="77777777" w:rsidR="00B93C89" w:rsidRPr="007212EC" w:rsidRDefault="00B93C89" w:rsidP="00284C66">
            <w:pPr>
              <w:pStyle w:val="NoSpacing"/>
            </w:pPr>
          </w:p>
        </w:tc>
        <w:tc>
          <w:tcPr>
            <w:tcW w:w="5985" w:type="dxa"/>
            <w:gridSpan w:val="5"/>
            <w:tcBorders>
              <w:top w:val="thinThickSmallGap" w:sz="24" w:space="0" w:color="auto"/>
              <w:left w:val="nil"/>
              <w:bottom w:val="nil"/>
              <w:right w:val="nil"/>
            </w:tcBorders>
          </w:tcPr>
          <w:p w14:paraId="59D006A6" w14:textId="77777777" w:rsidR="00B93C89" w:rsidRPr="007212EC" w:rsidRDefault="00B93C89" w:rsidP="00284C66">
            <w:pPr>
              <w:pStyle w:val="NoSpacing"/>
            </w:pPr>
          </w:p>
        </w:tc>
      </w:tr>
    </w:tbl>
    <w:p w14:paraId="27673F9C" w14:textId="77777777" w:rsidR="00CE1F2C" w:rsidRDefault="00CE1F2C">
      <w:pPr>
        <w:rPr>
          <w:color w:val="000000" w:themeColor="text1"/>
        </w:rPr>
        <w:sectPr w:rsidR="00CE1F2C"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50"/>
        <w:gridCol w:w="15"/>
        <w:gridCol w:w="1594"/>
        <w:gridCol w:w="1164"/>
        <w:gridCol w:w="1519"/>
        <w:gridCol w:w="86"/>
        <w:gridCol w:w="1052"/>
        <w:gridCol w:w="3240"/>
      </w:tblGrid>
      <w:tr w:rsidR="007212EC" w:rsidRPr="007212EC" w14:paraId="0A2AD622" w14:textId="77777777" w:rsidTr="00561673">
        <w:trPr>
          <w:trHeight w:val="864"/>
        </w:trPr>
        <w:tc>
          <w:tcPr>
            <w:tcW w:w="3240" w:type="dxa"/>
            <w:tcBorders>
              <w:top w:val="nil"/>
              <w:left w:val="nil"/>
              <w:bottom w:val="thickThinMediumGap" w:sz="24" w:space="0" w:color="auto"/>
              <w:right w:val="nil"/>
            </w:tcBorders>
            <w:vAlign w:val="center"/>
          </w:tcPr>
          <w:bookmarkStart w:id="0" w:name="_Hlk55931659"/>
          <w:p w14:paraId="3F001738" w14:textId="14690286" w:rsidR="000B08D7" w:rsidRPr="007212EC" w:rsidRDefault="00572B81" w:rsidP="00AF6DF5">
            <w:pPr>
              <w:pStyle w:val="MastheadCopy"/>
            </w:pPr>
            <w:sdt>
              <w:sdtPr>
                <w:id w:val="1188098485"/>
                <w:placeholder>
                  <w:docPart w:val="CB5D13631CC44C2F97221A7A225B6396"/>
                </w:placeholder>
                <w15:appearance w15:val="hidden"/>
              </w:sdtPr>
              <w:sdtEndPr/>
              <w:sdtContent>
                <w:r w:rsidR="005A712F">
                  <w:t>February</w:t>
                </w:r>
              </w:sdtContent>
            </w:sdt>
          </w:p>
        </w:tc>
        <w:tc>
          <w:tcPr>
            <w:tcW w:w="6480" w:type="dxa"/>
            <w:gridSpan w:val="7"/>
            <w:tcBorders>
              <w:top w:val="nil"/>
              <w:left w:val="nil"/>
              <w:bottom w:val="thickThinMediumGap" w:sz="24" w:space="0" w:color="auto"/>
              <w:right w:val="nil"/>
            </w:tcBorders>
            <w:vAlign w:val="center"/>
          </w:tcPr>
          <w:p w14:paraId="01878721" w14:textId="3AC0A6E7" w:rsidR="000B08D7" w:rsidRPr="00CE1F2C" w:rsidRDefault="00572B81" w:rsidP="0010319C">
            <w:pPr>
              <w:pStyle w:val="Header"/>
            </w:pPr>
            <w:sdt>
              <w:sdtPr>
                <w:id w:val="1539932874"/>
                <w:placeholder>
                  <w:docPart w:val="74AF292C9B9441D694990EF2BF6C6C1A"/>
                </w:placeholder>
                <w15:appearance w15:val="hidden"/>
              </w:sdtPr>
              <w:sdtEndPr/>
              <w:sdtContent>
                <w:r w:rsidR="00DA6ED8">
                  <w:t>Scorpion Tales</w:t>
                </w:r>
              </w:sdtContent>
            </w:sdt>
          </w:p>
        </w:tc>
        <w:tc>
          <w:tcPr>
            <w:tcW w:w="3240" w:type="dxa"/>
            <w:tcBorders>
              <w:top w:val="nil"/>
              <w:left w:val="nil"/>
              <w:bottom w:val="thickThinMediumGap" w:sz="24" w:space="0" w:color="auto"/>
              <w:right w:val="nil"/>
            </w:tcBorders>
            <w:vAlign w:val="center"/>
          </w:tcPr>
          <w:p w14:paraId="4757B0EA" w14:textId="7E7D1EA3" w:rsidR="000B08D7" w:rsidRPr="00800A0F" w:rsidRDefault="00572B81" w:rsidP="00800A0F">
            <w:pPr>
              <w:pStyle w:val="MastheadCopy"/>
            </w:pPr>
            <w:sdt>
              <w:sdtPr>
                <w:id w:val="1693266266"/>
                <w:placeholder>
                  <w:docPart w:val="8F5CAFF9848643538C95481088234376"/>
                </w:placeholder>
                <w15:appearance w15:val="hidden"/>
              </w:sdtPr>
              <w:sdtEndPr/>
              <w:sdtContent>
                <w:r w:rsidR="00DA6ED8">
                  <w:t xml:space="preserve">Issue </w:t>
                </w:r>
                <w:r w:rsidR="005A712F">
                  <w:t>7, Vol.2</w:t>
                </w:r>
              </w:sdtContent>
            </w:sdt>
          </w:p>
        </w:tc>
      </w:tr>
      <w:bookmarkEnd w:id="0"/>
      <w:tr w:rsidR="007212EC" w:rsidRPr="007212EC" w14:paraId="3D342C40" w14:textId="77777777" w:rsidTr="00561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9"/>
            <w:tcBorders>
              <w:top w:val="thickThinMediumGap" w:sz="24" w:space="0" w:color="auto"/>
            </w:tcBorders>
            <w:tcMar>
              <w:top w:w="288" w:type="dxa"/>
              <w:left w:w="115" w:type="dxa"/>
              <w:right w:w="115" w:type="dxa"/>
            </w:tcMar>
          </w:tcPr>
          <w:p w14:paraId="220537A3" w14:textId="454812C2" w:rsidR="002107A1" w:rsidRPr="00C07E8F" w:rsidRDefault="00221AC9" w:rsidP="00C07E8F">
            <w:pPr>
              <w:pStyle w:val="LargeArticleSubtitle"/>
            </w:pPr>
            <w:r>
              <w:t>Learning to write reviews</w:t>
            </w:r>
            <w:r w:rsidR="0032010E">
              <w:t xml:space="preserve"> and </w:t>
            </w:r>
            <w:r w:rsidR="002E30A3">
              <w:t>profiles</w:t>
            </w:r>
            <w:r w:rsidR="00BC37C6">
              <w:t>, staff su</w:t>
            </w:r>
            <w:r w:rsidR="00325906">
              <w:t>b</w:t>
            </w:r>
            <w:r w:rsidR="00BC37C6">
              <w:t>mission</w:t>
            </w:r>
            <w:r w:rsidR="00325906">
              <w:t>s</w:t>
            </w:r>
          </w:p>
        </w:tc>
      </w:tr>
      <w:tr w:rsidR="00F31919" w:rsidRPr="007212EC" w14:paraId="541B772B" w14:textId="77777777" w:rsidTr="00561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id w:val="-466121410"/>
            <w:placeholder>
              <w:docPart w:val="DBAF69AF9C6D44969DD951FA3DDC30B0"/>
            </w:placeholder>
            <w15:appearance w15:val="hidden"/>
          </w:sdtPr>
          <w:sdtEndPr/>
          <w:sdtContent>
            <w:tc>
              <w:tcPr>
                <w:tcW w:w="4305" w:type="dxa"/>
                <w:gridSpan w:val="3"/>
                <w:vMerge w:val="restart"/>
                <w:tcMar>
                  <w:top w:w="288" w:type="dxa"/>
                  <w:left w:w="115" w:type="dxa"/>
                  <w:bottom w:w="144" w:type="dxa"/>
                  <w:right w:w="144" w:type="dxa"/>
                </w:tcMar>
              </w:tcPr>
              <w:p w14:paraId="1D4B91C2" w14:textId="77777777" w:rsidR="004A21B2" w:rsidRPr="004A21B2" w:rsidRDefault="004A21B2" w:rsidP="004A21B2">
                <w:pPr>
                  <w:rPr>
                    <w:color w:val="FF0000"/>
                    <w:sz w:val="36"/>
                    <w:szCs w:val="36"/>
                  </w:rPr>
                </w:pPr>
                <w:r w:rsidRPr="004A21B2">
                  <w:rPr>
                    <w:color w:val="FF0000"/>
                    <w:sz w:val="36"/>
                    <w:szCs w:val="36"/>
                  </w:rPr>
                  <w:t>Review of Roblox</w:t>
                </w:r>
              </w:p>
              <w:p w14:paraId="77238A07" w14:textId="77777777" w:rsidR="004A21B2" w:rsidRPr="004A21B2" w:rsidRDefault="004A21B2" w:rsidP="004A21B2">
                <w:r w:rsidRPr="004A21B2">
                  <w:t>Briana-Rose Vialpando, Carlos Saenz</w:t>
                </w:r>
              </w:p>
              <w:p w14:paraId="2973247B" w14:textId="77777777" w:rsidR="004A21B2" w:rsidRPr="004A21B2" w:rsidRDefault="004A21B2" w:rsidP="004A21B2"/>
              <w:p w14:paraId="414B58ED" w14:textId="045E54F7" w:rsidR="004A21B2" w:rsidRPr="004A21B2" w:rsidRDefault="004A21B2" w:rsidP="004A21B2">
                <w:r w:rsidRPr="004A21B2">
                  <w:t xml:space="preserve">Roblox is an online game that offers endless opportunities, social interaction and fun. This platform has about 40 </w:t>
                </w:r>
                <w:r w:rsidR="00E409DD" w:rsidRPr="004A21B2">
                  <w:t>million</w:t>
                </w:r>
                <w:r w:rsidRPr="004A21B2">
                  <w:t xml:space="preserve"> games and is growing as people put in their ideas and interests.</w:t>
                </w:r>
              </w:p>
              <w:p w14:paraId="029F5890" w14:textId="1C032AB0" w:rsidR="004A21B2" w:rsidRPr="004A21B2" w:rsidRDefault="004A21B2" w:rsidP="004A21B2">
                <w:r w:rsidRPr="004A21B2">
                  <w:t xml:space="preserve">The game gives almost an infinite amount of entertainment for </w:t>
                </w:r>
                <w:r w:rsidR="00E409DD" w:rsidRPr="004A21B2">
                  <w:t>young and old people</w:t>
                </w:r>
                <w:r w:rsidRPr="004A21B2">
                  <w:t>. The game's intuitive building system allows aspiring developers to create their own experiences. Roblox’s regular updates keep the game fresh. The Roblox community is accepting and vast.</w:t>
                </w:r>
              </w:p>
              <w:p w14:paraId="36154555" w14:textId="77777777" w:rsidR="004A21B2" w:rsidRPr="004A21B2" w:rsidRDefault="004A21B2" w:rsidP="004A21B2">
                <w:r w:rsidRPr="004A21B2">
                  <w:t>Roblox is a great game for creativity and adventurous fun. </w:t>
                </w:r>
              </w:p>
              <w:p w14:paraId="35984ADF" w14:textId="6911B07C" w:rsidR="009E409B" w:rsidRPr="00C07E8F" w:rsidRDefault="009E409B" w:rsidP="00C07E8F"/>
            </w:tc>
          </w:sdtContent>
        </w:sdt>
        <w:sdt>
          <w:sdtPr>
            <w:id w:val="-2057996076"/>
            <w:placeholder>
              <w:docPart w:val="32AAABDE37C94932989854D72C3E3F32"/>
            </w:placeholder>
            <w15:appearance w15:val="hidden"/>
          </w:sdtPr>
          <w:sdtEndPr/>
          <w:sdtContent>
            <w:tc>
              <w:tcPr>
                <w:tcW w:w="4277" w:type="dxa"/>
                <w:gridSpan w:val="3"/>
                <w:vMerge w:val="restart"/>
                <w:tcMar>
                  <w:top w:w="288" w:type="dxa"/>
                  <w:left w:w="115" w:type="dxa"/>
                  <w:bottom w:w="144" w:type="dxa"/>
                  <w:right w:w="115" w:type="dxa"/>
                </w:tcMar>
              </w:tcPr>
              <w:p w14:paraId="0EA7694C" w14:textId="77777777" w:rsidR="006A0BBF" w:rsidRDefault="0011063B" w:rsidP="00C84DFD">
                <w:pPr>
                  <w:rPr>
                    <w:color w:val="FF0000"/>
                    <w:sz w:val="32"/>
                    <w:szCs w:val="32"/>
                  </w:rPr>
                </w:pPr>
                <w:r w:rsidRPr="00991C9D">
                  <w:rPr>
                    <w:color w:val="FF0000"/>
                    <w:sz w:val="32"/>
                    <w:szCs w:val="32"/>
                  </w:rPr>
                  <w:t>Review of Wrestling</w:t>
                </w:r>
              </w:p>
              <w:p w14:paraId="79FBC862" w14:textId="55252FCB" w:rsidR="00C84DFD" w:rsidRPr="00C84DFD" w:rsidRDefault="00C84DFD" w:rsidP="00C84DFD">
                <w:pPr>
                  <w:rPr>
                    <w:color w:val="FF0000"/>
                    <w:sz w:val="32"/>
                    <w:szCs w:val="32"/>
                  </w:rPr>
                </w:pPr>
                <w:r w:rsidRPr="00C84DFD">
                  <w:t xml:space="preserve"> Silvino Gonzalez </w:t>
                </w:r>
              </w:p>
              <w:p w14:paraId="30806FA9" w14:textId="77777777" w:rsidR="00991C9D" w:rsidRDefault="00C84DFD" w:rsidP="00C84DFD">
                <w:r w:rsidRPr="00C84DFD">
                  <w:t xml:space="preserve">Wrestling is an excellent sport because it builds physical strength, endurance, and agility. It also teaches discipline, perseverance, and mental toughness, as athletes must constantly push through challenges. </w:t>
                </w:r>
              </w:p>
              <w:p w14:paraId="44AA01D4" w14:textId="61165324" w:rsidR="00C84DFD" w:rsidRPr="00C84DFD" w:rsidRDefault="00C84DFD" w:rsidP="00C84DFD">
                <w:r w:rsidRPr="00C84DFD">
                  <w:t>Wrestling promotes self-confidence, teamwork, and respect for opponents, while providing a unique combination of strategy and technique. The individual nature of the sport also helps athletes develop accountability for their progress. Ultimately, wrestling fosters resilience and encourages athletes to strive for personal excellence in all aspects of life. </w:t>
                </w:r>
              </w:p>
              <w:p w14:paraId="2C486EAB" w14:textId="447C38D3" w:rsidR="009E409B" w:rsidRPr="00C07E8F" w:rsidRDefault="009E409B" w:rsidP="00C07E8F"/>
            </w:tc>
          </w:sdtContent>
        </w:sdt>
        <w:tc>
          <w:tcPr>
            <w:tcW w:w="4378" w:type="dxa"/>
            <w:gridSpan w:val="3"/>
            <w:tcMar>
              <w:top w:w="288" w:type="dxa"/>
              <w:left w:w="115" w:type="dxa"/>
              <w:bottom w:w="144" w:type="dxa"/>
              <w:right w:w="115" w:type="dxa"/>
            </w:tcMar>
          </w:tcPr>
          <w:p w14:paraId="3B8F0CC6" w14:textId="77777777" w:rsidR="00113C3B" w:rsidRPr="00113C3B" w:rsidRDefault="00113C3B" w:rsidP="00113C3B">
            <w:pPr>
              <w:rPr>
                <w:color w:val="FF0000"/>
                <w:sz w:val="32"/>
                <w:szCs w:val="32"/>
              </w:rPr>
            </w:pPr>
            <w:r w:rsidRPr="00113C3B">
              <w:rPr>
                <w:color w:val="FF0000"/>
                <w:sz w:val="32"/>
                <w:szCs w:val="32"/>
              </w:rPr>
              <w:t>Black History Month Profile:</w:t>
            </w:r>
          </w:p>
          <w:p w14:paraId="528F71B9" w14:textId="3C373962" w:rsidR="00113C3B" w:rsidRPr="006F54CE" w:rsidRDefault="00113C3B" w:rsidP="00113C3B">
            <w:pPr>
              <w:rPr>
                <w:color w:val="FF0000"/>
                <w:sz w:val="32"/>
                <w:szCs w:val="32"/>
              </w:rPr>
            </w:pPr>
            <w:r w:rsidRPr="006F54CE">
              <w:rPr>
                <w:color w:val="FF0000"/>
                <w:sz w:val="32"/>
                <w:szCs w:val="32"/>
              </w:rPr>
              <w:t xml:space="preserve">          Oprah Winfrey</w:t>
            </w:r>
          </w:p>
          <w:p w14:paraId="06CD3C7C" w14:textId="57DB4C6C" w:rsidR="00113C3B" w:rsidRPr="00113C3B" w:rsidRDefault="00113C3B" w:rsidP="00113C3B">
            <w:r w:rsidRPr="00113C3B">
              <w:t>Silvino Gonzolez, Carlos Saenz, Briana-Rose Vialpando, Dakota Lujan</w:t>
            </w:r>
            <w:r w:rsidR="00DD32F1" w:rsidRPr="00E82A49">
              <w:t>: Staff writers and researchers</w:t>
            </w:r>
          </w:p>
          <w:p w14:paraId="0A9608FD" w14:textId="77777777" w:rsidR="00113C3B" w:rsidRPr="00113C3B" w:rsidRDefault="00113C3B" w:rsidP="00113C3B"/>
          <w:p w14:paraId="73E1174A" w14:textId="7925A90A" w:rsidR="00E82A49" w:rsidRDefault="00E82A49" w:rsidP="00113C3B">
            <w:r>
              <w:t xml:space="preserve">     </w:t>
            </w:r>
            <w:r w:rsidR="00113C3B" w:rsidRPr="00113C3B">
              <w:t xml:space="preserve">Oprah Winfrey is a media influencer that had a challenging childhood and became one </w:t>
            </w:r>
            <w:r w:rsidR="00DD32F1" w:rsidRPr="00113C3B">
              <w:t>of the</w:t>
            </w:r>
            <w:r w:rsidR="00113C3B" w:rsidRPr="00113C3B">
              <w:t xml:space="preserve"> most influential figures in the entertainment industry. Oprah’s rise to fame was marked by determination and resilience. </w:t>
            </w:r>
          </w:p>
          <w:p w14:paraId="38E37E45" w14:textId="5A8474CC" w:rsidR="00113C3B" w:rsidRPr="00113C3B" w:rsidRDefault="00E82A49" w:rsidP="00113C3B">
            <w:r>
              <w:t xml:space="preserve">     </w:t>
            </w:r>
            <w:r w:rsidR="00113C3B" w:rsidRPr="00113C3B">
              <w:t xml:space="preserve">She was born in poverty in Mississippi and faced numerous hardships. Her talent for speaking and storytelling led her to a career in broadcasting. She became the first </w:t>
            </w:r>
            <w:r w:rsidR="00DD32F1" w:rsidRPr="00113C3B">
              <w:t>African American</w:t>
            </w:r>
            <w:r w:rsidR="00113C3B" w:rsidRPr="00113C3B">
              <w:t xml:space="preserve"> woman to host a national talk show called “The Oprah Winfrey Show”. Oprah’s remarkable journey from adversity to becoming a global icon serves as an inspiring demonstration of hard work and determination. </w:t>
            </w:r>
          </w:p>
          <w:p w14:paraId="7AE8E80F" w14:textId="4CC34152" w:rsidR="00F31919" w:rsidRPr="007212EC" w:rsidRDefault="00F31919" w:rsidP="00DC27FC">
            <w:pPr>
              <w:rPr>
                <w:color w:val="000000" w:themeColor="text1"/>
              </w:rPr>
            </w:pPr>
          </w:p>
        </w:tc>
      </w:tr>
      <w:tr w:rsidR="00F31919" w:rsidRPr="007212EC" w14:paraId="1FD57A10" w14:textId="77777777" w:rsidTr="00561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vMerge/>
            <w:tcBorders>
              <w:bottom w:val="thickThinMediumGap" w:sz="24" w:space="0" w:color="auto"/>
            </w:tcBorders>
            <w:tcMar>
              <w:top w:w="288" w:type="dxa"/>
              <w:left w:w="115" w:type="dxa"/>
              <w:bottom w:w="144" w:type="dxa"/>
              <w:right w:w="144" w:type="dxa"/>
            </w:tcMar>
          </w:tcPr>
          <w:p w14:paraId="3CB77FDE" w14:textId="77777777" w:rsidR="00F31919" w:rsidRPr="007212EC" w:rsidRDefault="00F31919" w:rsidP="00B767C0">
            <w:pPr>
              <w:pStyle w:val="BodyCopy"/>
              <w:rPr>
                <w:color w:val="000000" w:themeColor="text1"/>
              </w:rPr>
            </w:pPr>
          </w:p>
        </w:tc>
        <w:tc>
          <w:tcPr>
            <w:tcW w:w="4277" w:type="dxa"/>
            <w:gridSpan w:val="3"/>
            <w:vMerge/>
            <w:tcBorders>
              <w:bottom w:val="thickThinMediumGap" w:sz="24" w:space="0" w:color="auto"/>
            </w:tcBorders>
            <w:tcMar>
              <w:top w:w="288" w:type="dxa"/>
              <w:left w:w="115" w:type="dxa"/>
              <w:bottom w:w="144" w:type="dxa"/>
              <w:right w:w="115" w:type="dxa"/>
            </w:tcMar>
          </w:tcPr>
          <w:p w14:paraId="66B139EB" w14:textId="77777777" w:rsidR="00F31919" w:rsidRPr="007212EC" w:rsidRDefault="00F31919" w:rsidP="00B767C0">
            <w:pPr>
              <w:pStyle w:val="BodyCopy"/>
              <w:rPr>
                <w:color w:val="000000" w:themeColor="text1"/>
              </w:rPr>
            </w:pPr>
          </w:p>
        </w:tc>
        <w:tc>
          <w:tcPr>
            <w:tcW w:w="4378" w:type="dxa"/>
            <w:gridSpan w:val="3"/>
            <w:tcBorders>
              <w:bottom w:val="thickThinMediumGap" w:sz="24" w:space="0" w:color="auto"/>
            </w:tcBorders>
            <w:tcMar>
              <w:top w:w="0" w:type="dxa"/>
              <w:left w:w="115" w:type="dxa"/>
              <w:bottom w:w="0" w:type="dxa"/>
              <w:right w:w="115" w:type="dxa"/>
            </w:tcMar>
            <w:vAlign w:val="center"/>
          </w:tcPr>
          <w:p w14:paraId="3807D725" w14:textId="1B243404" w:rsidR="00F31919" w:rsidRPr="007212EC" w:rsidRDefault="00572B81" w:rsidP="00F31919">
            <w:pPr>
              <w:pStyle w:val="PhotoCaption"/>
            </w:pPr>
            <w:sdt>
              <w:sdtPr>
                <w:id w:val="187952333"/>
                <w:placeholder>
                  <w:docPart w:val="4A1B453E49AA4F709617717160B4F1BD"/>
                </w:placeholder>
                <w15:appearance w15:val="hidden"/>
              </w:sdtPr>
              <w:sdtEndPr/>
              <w:sdtContent>
                <w:r w:rsidR="00AC1CF9">
                  <w:t>56</w:t>
                </w:r>
              </w:sdtContent>
            </w:sdt>
            <w:r w:rsidR="00C07E8F">
              <w:t xml:space="preserve"> </w:t>
            </w:r>
          </w:p>
        </w:tc>
      </w:tr>
      <w:tr w:rsidR="007212EC" w:rsidRPr="007212EC" w14:paraId="4B192DDA" w14:textId="77777777" w:rsidTr="00561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tcBorders>
              <w:top w:val="thickThinMediumGap" w:sz="24" w:space="0" w:color="auto"/>
            </w:tcBorders>
            <w:tcMar>
              <w:top w:w="0" w:type="dxa"/>
              <w:left w:w="115" w:type="dxa"/>
              <w:right w:w="115" w:type="dxa"/>
            </w:tcMar>
            <w:vAlign w:val="center"/>
          </w:tcPr>
          <w:p w14:paraId="5BB88690" w14:textId="77777777" w:rsidR="00CB4217" w:rsidRPr="007212EC" w:rsidRDefault="00CB4217" w:rsidP="00CE1F2C">
            <w:pPr>
              <w:pStyle w:val="NoSpacing"/>
            </w:pPr>
          </w:p>
        </w:tc>
        <w:tc>
          <w:tcPr>
            <w:tcW w:w="4277" w:type="dxa"/>
            <w:gridSpan w:val="3"/>
            <w:tcBorders>
              <w:top w:val="thickThinMediumGap" w:sz="24" w:space="0" w:color="auto"/>
            </w:tcBorders>
            <w:tcMar>
              <w:top w:w="0" w:type="dxa"/>
              <w:left w:w="115" w:type="dxa"/>
              <w:right w:w="115" w:type="dxa"/>
            </w:tcMar>
            <w:vAlign w:val="center"/>
          </w:tcPr>
          <w:p w14:paraId="510F187B" w14:textId="77777777" w:rsidR="00CB4217" w:rsidRPr="007212EC" w:rsidRDefault="00CB4217" w:rsidP="00CE1F2C">
            <w:pPr>
              <w:pStyle w:val="NoSpacing"/>
            </w:pPr>
          </w:p>
        </w:tc>
        <w:tc>
          <w:tcPr>
            <w:tcW w:w="4378" w:type="dxa"/>
            <w:gridSpan w:val="3"/>
            <w:tcBorders>
              <w:top w:val="thickThinMediumGap" w:sz="24" w:space="0" w:color="auto"/>
            </w:tcBorders>
            <w:tcMar>
              <w:top w:w="0" w:type="dxa"/>
              <w:left w:w="115" w:type="dxa"/>
              <w:right w:w="115" w:type="dxa"/>
            </w:tcMar>
            <w:vAlign w:val="center"/>
          </w:tcPr>
          <w:p w14:paraId="4B2AFC2D" w14:textId="77777777" w:rsidR="00CB4217" w:rsidRPr="007212EC" w:rsidRDefault="00CB4217" w:rsidP="00CE1F2C">
            <w:pPr>
              <w:pStyle w:val="NoSpacing"/>
            </w:pPr>
          </w:p>
        </w:tc>
      </w:tr>
      <w:tr w:rsidR="007212EC" w:rsidRPr="007212EC" w14:paraId="158767EC" w14:textId="77777777" w:rsidTr="00561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82" w:type="dxa"/>
            <w:gridSpan w:val="6"/>
            <w:tcBorders>
              <w:right w:val="single" w:sz="4" w:space="0" w:color="auto"/>
            </w:tcBorders>
          </w:tcPr>
          <w:p w14:paraId="4D7ADE91" w14:textId="77777777" w:rsidR="00AB69A4" w:rsidRDefault="00846DA5" w:rsidP="00AB69A4">
            <w:pPr>
              <w:rPr>
                <w:rFonts w:ascii="Calibri" w:eastAsia="Times New Roman" w:hAnsi="Calibri" w:cs="Calibri"/>
              </w:rPr>
            </w:pPr>
            <w:r w:rsidRPr="00846DA5">
              <w:rPr>
                <w:rFonts w:asciiTheme="majorHAnsi" w:hAnsiTheme="majorHAnsi"/>
                <w:noProof/>
                <w:color w:val="000000" w:themeColor="text1"/>
                <w:sz w:val="36"/>
                <w:szCs w:val="36"/>
              </w:rPr>
              <w:drawing>
                <wp:inline distT="0" distB="0" distL="0" distR="0" wp14:anchorId="6611F876" wp14:editId="288AE0A9">
                  <wp:extent cx="2847975" cy="3048000"/>
                  <wp:effectExtent l="0" t="0" r="9525" b="0"/>
                  <wp:docPr id="1793023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7975" cy="3048000"/>
                          </a:xfrm>
                          <a:prstGeom prst="rect">
                            <a:avLst/>
                          </a:prstGeom>
                          <a:noFill/>
                          <a:ln>
                            <a:noFill/>
                          </a:ln>
                        </pic:spPr>
                      </pic:pic>
                    </a:graphicData>
                  </a:graphic>
                </wp:inline>
              </w:drawing>
            </w:r>
            <w:r w:rsidR="00AB69A4" w:rsidRPr="00AB69A4">
              <w:rPr>
                <w:rFonts w:ascii="Calibri" w:eastAsia="Times New Roman" w:hAnsi="Calibri" w:cs="Calibri"/>
              </w:rPr>
              <w:t xml:space="preserve"> </w:t>
            </w:r>
          </w:p>
          <w:p w14:paraId="7A6CD559" w14:textId="3718CCF0" w:rsidR="00AB69A4" w:rsidRPr="00AB69A4" w:rsidRDefault="00AB69A4" w:rsidP="00AB69A4">
            <w:pPr>
              <w:rPr>
                <w:rFonts w:asciiTheme="majorHAnsi" w:hAnsiTheme="majorHAnsi"/>
                <w:noProof/>
                <w:color w:val="000000" w:themeColor="text1"/>
                <w:sz w:val="22"/>
              </w:rPr>
            </w:pPr>
            <w:r w:rsidRPr="00AB69A4">
              <w:rPr>
                <w:rFonts w:asciiTheme="majorHAnsi" w:hAnsiTheme="majorHAnsi"/>
                <w:noProof/>
                <w:color w:val="000000" w:themeColor="text1"/>
                <w:sz w:val="22"/>
              </w:rPr>
              <w:t>Savor the bold flavors of our Chorizo, Egg, and Potato Burrito. Spicy, hearty, and wrapped in a warm tortilla for the ultimate breakfast bite! With one bite you’ll be hooked!  </w:t>
            </w:r>
          </w:p>
          <w:p w14:paraId="2000E66E" w14:textId="7D0F8887" w:rsidR="00BC1947" w:rsidRPr="00AB69A4" w:rsidRDefault="00AB69A4">
            <w:pPr>
              <w:rPr>
                <w:rFonts w:asciiTheme="majorHAnsi" w:hAnsiTheme="majorHAnsi"/>
                <w:noProof/>
                <w:color w:val="000000" w:themeColor="text1"/>
                <w:sz w:val="22"/>
              </w:rPr>
            </w:pPr>
            <w:r>
              <w:rPr>
                <w:rFonts w:asciiTheme="majorHAnsi" w:hAnsiTheme="majorHAnsi"/>
                <w:noProof/>
                <w:color w:val="000000" w:themeColor="text1"/>
                <w:sz w:val="22"/>
              </w:rPr>
              <w:t xml:space="preserve">Check with chef </w:t>
            </w:r>
            <w:r w:rsidRPr="00AB69A4">
              <w:rPr>
                <w:rFonts w:asciiTheme="majorHAnsi" w:hAnsiTheme="majorHAnsi"/>
                <w:noProof/>
                <w:color w:val="000000" w:themeColor="text1"/>
                <w:sz w:val="22"/>
              </w:rPr>
              <w:t>Deanna Gonzalez</w:t>
            </w:r>
            <w:r>
              <w:rPr>
                <w:rFonts w:asciiTheme="majorHAnsi" w:hAnsiTheme="majorHAnsi"/>
                <w:noProof/>
                <w:color w:val="000000" w:themeColor="text1"/>
                <w:sz w:val="22"/>
              </w:rPr>
              <w:t xml:space="preserve"> for prices and details!</w:t>
            </w:r>
          </w:p>
        </w:tc>
        <w:tc>
          <w:tcPr>
            <w:tcW w:w="4378" w:type="dxa"/>
            <w:gridSpan w:val="3"/>
            <w:vMerge w:val="restart"/>
            <w:tcBorders>
              <w:left w:val="single" w:sz="4" w:space="0" w:color="auto"/>
            </w:tcBorders>
            <w:tcMar>
              <w:top w:w="0" w:type="dxa"/>
              <w:left w:w="216" w:type="dxa"/>
              <w:right w:w="115" w:type="dxa"/>
            </w:tcMar>
          </w:tcPr>
          <w:p w14:paraId="5D94C275" w14:textId="5E50E346" w:rsidR="008C0AD6" w:rsidRPr="006F54CE" w:rsidRDefault="008053CF" w:rsidP="008C0AD6">
            <w:pPr>
              <w:pStyle w:val="SmallAuthorName"/>
              <w:rPr>
                <w:lang w:val="es-ES"/>
              </w:rPr>
            </w:pPr>
            <w:r w:rsidRPr="006F54CE">
              <w:rPr>
                <w:lang w:val="es-ES"/>
              </w:rPr>
              <w:t>Eduardo  Delgado</w:t>
            </w:r>
          </w:p>
          <w:p w14:paraId="2EF4DAB2" w14:textId="77777777" w:rsidR="005F2B1B" w:rsidRPr="006F54CE" w:rsidRDefault="005F2B1B" w:rsidP="00D67E44">
            <w:pPr>
              <w:pStyle w:val="NoSpacing"/>
              <w:rPr>
                <w:lang w:val="es-ES"/>
              </w:rPr>
            </w:pPr>
          </w:p>
          <w:p w14:paraId="0276B07D" w14:textId="68EE767E" w:rsidR="00AA5FE5" w:rsidRPr="006F54CE" w:rsidRDefault="00572B81" w:rsidP="009D5E5F">
            <w:pPr>
              <w:pStyle w:val="SmallArticleTitle"/>
              <w:rPr>
                <w:rFonts w:asciiTheme="minorHAnsi" w:hAnsiTheme="minorHAnsi"/>
                <w:color w:val="FF0000"/>
                <w:sz w:val="24"/>
                <w:lang w:val="es-ES"/>
              </w:rPr>
            </w:pPr>
            <w:sdt>
              <w:sdtPr>
                <w:rPr>
                  <w:color w:val="FF0000"/>
                </w:rPr>
                <w:id w:val="54973609"/>
                <w:placeholder>
                  <w:docPart w:val="7E5FC4B65807461BA794A72168EEC583"/>
                </w:placeholder>
                <w15:appearance w15:val="hidden"/>
              </w:sdtPr>
              <w:sdtEndPr/>
              <w:sdtContent>
                <w:r w:rsidR="008053CF" w:rsidRPr="006F54CE">
                  <w:rPr>
                    <w:color w:val="FF0000"/>
                    <w:lang w:val="es-ES"/>
                  </w:rPr>
                  <w:t>Comfortable Shoe Review</w:t>
                </w:r>
              </w:sdtContent>
            </w:sdt>
          </w:p>
          <w:p w14:paraId="1E5D6C60" w14:textId="4EEAF8EC" w:rsidR="00BC1947" w:rsidRDefault="00572B81" w:rsidP="009D5E5F">
            <w:pPr>
              <w:pStyle w:val="SmallArticleSubtitle"/>
            </w:pPr>
            <w:sdt>
              <w:sdtPr>
                <w:id w:val="1915975450"/>
                <w:placeholder>
                  <w:docPart w:val="F76756F94ACA45118F0C1B499A4EA8DA"/>
                </w:placeholder>
                <w15:appearance w15:val="hidden"/>
              </w:sdtPr>
              <w:sdtEndPr/>
              <w:sdtContent>
                <w:r w:rsidR="000D71D2">
                  <w:t>Crocs!</w:t>
                </w:r>
              </w:sdtContent>
            </w:sdt>
          </w:p>
          <w:p w14:paraId="011364DD" w14:textId="77777777" w:rsidR="008C0AD6" w:rsidRDefault="008C0AD6" w:rsidP="008C0AD6">
            <w:pPr>
              <w:pStyle w:val="NoSpacing"/>
            </w:pPr>
          </w:p>
          <w:sdt>
            <w:sdtPr>
              <w:rPr>
                <w:rFonts w:ascii="Georgia Pro" w:hAnsi="Georgia Pro"/>
                <w:color w:val="000000" w:themeColor="text1"/>
                <w:szCs w:val="24"/>
              </w:rPr>
              <w:id w:val="576337372"/>
              <w:placeholder>
                <w:docPart w:val="F409C13B7E1B44088C7E6F70CFF2AF40"/>
              </w:placeholder>
              <w15:appearance w15:val="hidden"/>
            </w:sdtPr>
            <w:sdtEndPr/>
            <w:sdtContent>
              <w:p w14:paraId="79249156" w14:textId="687ACA63" w:rsidR="00B35BC7" w:rsidRDefault="00CE51A2" w:rsidP="0081288B">
                <w:pPr>
                  <w:rPr>
                    <w:rFonts w:ascii="Georgia Pro" w:hAnsi="Georgia Pro"/>
                    <w:color w:val="000000" w:themeColor="text1"/>
                    <w:szCs w:val="24"/>
                  </w:rPr>
                </w:pPr>
                <w:r>
                  <w:rPr>
                    <w:rFonts w:ascii="Georgia Pro" w:hAnsi="Georgia Pro"/>
                    <w:color w:val="000000" w:themeColor="text1"/>
                    <w:szCs w:val="24"/>
                  </w:rPr>
                  <w:t xml:space="preserve">     </w:t>
                </w:r>
                <w:r w:rsidR="0081288B">
                  <w:rPr>
                    <w:rFonts w:ascii="Georgia Pro" w:hAnsi="Georgia Pro"/>
                    <w:color w:val="000000" w:themeColor="text1"/>
                    <w:szCs w:val="24"/>
                  </w:rPr>
                  <w:t>Crocs are comfortable and easy to wear. They are lightweight</w:t>
                </w:r>
                <w:r w:rsidR="00286B52">
                  <w:rPr>
                    <w:rFonts w:ascii="Georgia Pro" w:hAnsi="Georgia Pro"/>
                    <w:color w:val="000000" w:themeColor="text1"/>
                    <w:szCs w:val="24"/>
                  </w:rPr>
                  <w:t xml:space="preserve">, and use a soft sole, which </w:t>
                </w:r>
                <w:r w:rsidR="00F5239E">
                  <w:rPr>
                    <w:rFonts w:ascii="Georgia Pro" w:hAnsi="Georgia Pro"/>
                    <w:color w:val="000000" w:themeColor="text1"/>
                    <w:szCs w:val="24"/>
                  </w:rPr>
                  <w:t>feels</w:t>
                </w:r>
                <w:r w:rsidR="00286B52">
                  <w:rPr>
                    <w:rFonts w:ascii="Georgia Pro" w:hAnsi="Georgia Pro"/>
                    <w:color w:val="000000" w:themeColor="text1"/>
                    <w:szCs w:val="24"/>
                  </w:rPr>
                  <w:t xml:space="preserve"> good on your feet.</w:t>
                </w:r>
                <w:r w:rsidR="00F5239E">
                  <w:rPr>
                    <w:rFonts w:ascii="Georgia Pro" w:hAnsi="Georgia Pro"/>
                    <w:color w:val="000000" w:themeColor="text1"/>
                    <w:szCs w:val="24"/>
                  </w:rPr>
                  <w:t xml:space="preserve"> The holes in the design allow for good air flow</w:t>
                </w:r>
                <w:r w:rsidR="00710608">
                  <w:rPr>
                    <w:rFonts w:ascii="Georgia Pro" w:hAnsi="Georgia Pro"/>
                    <w:color w:val="000000" w:themeColor="text1"/>
                    <w:szCs w:val="24"/>
                  </w:rPr>
                  <w:t>, and that keeps your feet cool, with the bonus of making them easy to clean.</w:t>
                </w:r>
              </w:p>
              <w:p w14:paraId="354A27A6" w14:textId="4E8F6BE4" w:rsidR="00DB4F8A" w:rsidRDefault="00CE51A2" w:rsidP="0081288B">
                <w:pPr>
                  <w:rPr>
                    <w:rFonts w:ascii="Georgia Pro" w:hAnsi="Georgia Pro"/>
                    <w:color w:val="000000" w:themeColor="text1"/>
                    <w:szCs w:val="24"/>
                  </w:rPr>
                </w:pPr>
                <w:r>
                  <w:rPr>
                    <w:rFonts w:ascii="Georgia Pro" w:hAnsi="Georgia Pro"/>
                    <w:color w:val="000000" w:themeColor="text1"/>
                    <w:szCs w:val="24"/>
                  </w:rPr>
                  <w:t xml:space="preserve">     </w:t>
                </w:r>
                <w:r w:rsidR="00DB4F8A">
                  <w:rPr>
                    <w:rFonts w:ascii="Georgia Pro" w:hAnsi="Georgia Pro"/>
                    <w:color w:val="000000" w:themeColor="text1"/>
                    <w:szCs w:val="24"/>
                  </w:rPr>
                  <w:t>The shoes are available in many different colors</w:t>
                </w:r>
                <w:r w:rsidR="00E131B5">
                  <w:rPr>
                    <w:rFonts w:ascii="Georgia Pro" w:hAnsi="Georgia Pro"/>
                    <w:color w:val="000000" w:themeColor="text1"/>
                    <w:szCs w:val="24"/>
                  </w:rPr>
                  <w:t>, and you can ad</w:t>
                </w:r>
                <w:r>
                  <w:rPr>
                    <w:rFonts w:ascii="Georgia Pro" w:hAnsi="Georgia Pro"/>
                    <w:color w:val="000000" w:themeColor="text1"/>
                    <w:szCs w:val="24"/>
                  </w:rPr>
                  <w:t xml:space="preserve">d </w:t>
                </w:r>
                <w:r w:rsidR="00F0750F">
                  <w:rPr>
                    <w:rFonts w:ascii="Georgia Pro" w:hAnsi="Georgia Pro"/>
                    <w:color w:val="000000" w:themeColor="text1"/>
                    <w:szCs w:val="24"/>
                  </w:rPr>
                  <w:t>charms</w:t>
                </w:r>
                <w:r>
                  <w:rPr>
                    <w:rFonts w:ascii="Georgia Pro" w:hAnsi="Georgia Pro"/>
                    <w:color w:val="000000" w:themeColor="text1"/>
                    <w:szCs w:val="24"/>
                  </w:rPr>
                  <w:t xml:space="preserve"> to really get a unique look.</w:t>
                </w:r>
              </w:p>
              <w:p w14:paraId="75799D49" w14:textId="2ACEA69B" w:rsidR="00CE51A2" w:rsidRDefault="00294C16" w:rsidP="0081288B">
                <w:pPr>
                  <w:rPr>
                    <w:rFonts w:ascii="Georgia Pro" w:hAnsi="Georgia Pro"/>
                    <w:color w:val="000000" w:themeColor="text1"/>
                  </w:rPr>
                </w:pPr>
                <w:r>
                  <w:rPr>
                    <w:rFonts w:ascii="Georgia Pro" w:hAnsi="Georgia Pro"/>
                    <w:color w:val="000000" w:themeColor="text1"/>
                  </w:rPr>
                  <w:t xml:space="preserve">     Some people find the look a bit too casual, but this is what the croc is built for, comfort in a casual setting. </w:t>
                </w:r>
              </w:p>
              <w:p w14:paraId="29A79097" w14:textId="2543DED1" w:rsidR="001021EA" w:rsidRPr="008C0AD6" w:rsidRDefault="000E43FF" w:rsidP="0081288B">
                <w:pPr>
                  <w:rPr>
                    <w:rFonts w:ascii="Georgia Pro" w:hAnsi="Georgia Pro"/>
                    <w:color w:val="000000" w:themeColor="text1"/>
                  </w:rPr>
                </w:pPr>
                <w:r>
                  <w:rPr>
                    <w:rFonts w:ascii="Georgia Pro" w:hAnsi="Georgia Pro"/>
                    <w:color w:val="000000" w:themeColor="text1"/>
                  </w:rPr>
                  <w:t xml:space="preserve">     </w:t>
                </w:r>
                <w:r w:rsidR="001021EA">
                  <w:rPr>
                    <w:rFonts w:ascii="Georgia Pro" w:hAnsi="Georgia Pro"/>
                    <w:color w:val="000000" w:themeColor="text1"/>
                  </w:rPr>
                  <w:t>A comfortable, casual, practical shoe</w:t>
                </w:r>
                <w:r>
                  <w:rPr>
                    <w:rFonts w:ascii="Georgia Pro" w:hAnsi="Georgia Pro"/>
                    <w:color w:val="000000" w:themeColor="text1"/>
                  </w:rPr>
                  <w:t>? This writer votes for CROCS!</w:t>
                </w:r>
              </w:p>
            </w:sdtContent>
          </w:sdt>
          <w:p w14:paraId="0AE886C8" w14:textId="77777777" w:rsidR="00CC37A7" w:rsidRPr="007212EC" w:rsidRDefault="00CF34CD" w:rsidP="00CC37A7">
            <w:pPr>
              <w:rPr>
                <w:color w:val="000000" w:themeColor="text1"/>
              </w:rPr>
            </w:pPr>
            <w:r w:rsidRPr="007212EC">
              <w:rPr>
                <w:noProof/>
                <w:color w:val="000000" w:themeColor="text1"/>
              </w:rPr>
              <w:drawing>
                <wp:inline distT="0" distB="0" distL="0" distR="0" wp14:anchorId="33DB1180" wp14:editId="763B351C">
                  <wp:extent cx="2600325" cy="1514743"/>
                  <wp:effectExtent l="0" t="0" r="0" b="9525"/>
                  <wp:docPr id="16" name="Picture 16" descr="Active woman running under an urba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tive woman running under an urban structure"/>
                          <pic:cNvPicPr/>
                        </pic:nvPicPr>
                        <pic:blipFill rotWithShape="1">
                          <a:blip r:embed="rId16" cstate="print">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00954" cy="1515110"/>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411C3393" w14:textId="77777777" w:rsidTr="00561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7"/>
        </w:trPr>
        <w:tc>
          <w:tcPr>
            <w:tcW w:w="8582" w:type="dxa"/>
            <w:gridSpan w:val="6"/>
            <w:tcBorders>
              <w:right w:val="single" w:sz="4" w:space="0" w:color="auto"/>
            </w:tcBorders>
            <w:vAlign w:val="center"/>
          </w:tcPr>
          <w:p w14:paraId="06AA843B" w14:textId="57F59C33" w:rsidR="00F31919" w:rsidRPr="007C10B3" w:rsidRDefault="00F31919" w:rsidP="007C10B3">
            <w:pPr>
              <w:pStyle w:val="PhotoCaption"/>
            </w:pPr>
          </w:p>
        </w:tc>
        <w:tc>
          <w:tcPr>
            <w:tcW w:w="4378" w:type="dxa"/>
            <w:gridSpan w:val="3"/>
            <w:vMerge/>
            <w:tcMar>
              <w:top w:w="0" w:type="dxa"/>
              <w:left w:w="216" w:type="dxa"/>
              <w:right w:w="115" w:type="dxa"/>
            </w:tcMar>
          </w:tcPr>
          <w:p w14:paraId="569F8773" w14:textId="77777777" w:rsidR="00F31919" w:rsidRPr="007212EC" w:rsidRDefault="00F31919" w:rsidP="00AA5FE5">
            <w:pPr>
              <w:pStyle w:val="SmallAuthorName"/>
              <w:rPr>
                <w:color w:val="000000" w:themeColor="text1"/>
              </w:rPr>
            </w:pPr>
          </w:p>
        </w:tc>
      </w:tr>
      <w:tr w:rsidR="007212EC" w:rsidRPr="007212EC" w14:paraId="66431F28" w14:textId="77777777" w:rsidTr="00561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82" w:type="dxa"/>
            <w:gridSpan w:val="6"/>
            <w:tcBorders>
              <w:right w:val="single" w:sz="4" w:space="0" w:color="auto"/>
            </w:tcBorders>
            <w:shd w:val="clear" w:color="auto" w:fill="auto"/>
            <w:tcMar>
              <w:top w:w="288" w:type="dxa"/>
              <w:left w:w="115" w:type="dxa"/>
              <w:right w:w="115" w:type="dxa"/>
            </w:tcMar>
          </w:tcPr>
          <w:p w14:paraId="5D3F54D4" w14:textId="77777777" w:rsidR="00DD0F06" w:rsidRPr="00DD0F06" w:rsidRDefault="007C10B3" w:rsidP="005B470D">
            <w:pPr>
              <w:rPr>
                <w:sz w:val="32"/>
                <w:szCs w:val="32"/>
              </w:rPr>
            </w:pPr>
            <w:r w:rsidRPr="007C10B3">
              <w:t xml:space="preserve"> </w:t>
            </w:r>
            <w:r w:rsidR="00DD0F06" w:rsidRPr="00DD0F06">
              <w:rPr>
                <w:color w:val="FF0000"/>
                <w:sz w:val="32"/>
                <w:szCs w:val="32"/>
              </w:rPr>
              <w:t>Valentine Review:</w:t>
            </w:r>
          </w:p>
          <w:p w14:paraId="688B70E5" w14:textId="37E16729" w:rsidR="005B470D" w:rsidRPr="007F15DD" w:rsidRDefault="005B470D" w:rsidP="005B470D">
            <w:r w:rsidRPr="007F15DD">
              <w:t xml:space="preserve">Timothy Montoya </w:t>
            </w:r>
          </w:p>
          <w:p w14:paraId="592519C9" w14:textId="4645BCA3" w:rsidR="00A7758D" w:rsidRPr="007C10B3" w:rsidRDefault="005B470D" w:rsidP="00DD0F06">
            <w:r w:rsidRPr="007F15DD">
              <w:t xml:space="preserve">"One time, </w:t>
            </w:r>
            <w:r w:rsidR="00DD0F06">
              <w:t>I</w:t>
            </w:r>
            <w:r w:rsidRPr="007F15DD">
              <w:t xml:space="preserve"> Received a bunch of chocolates from a girl back at my old school and they were so delicious. They were those gold Ferro Rocher chocolates with </w:t>
            </w:r>
            <w:r w:rsidR="00DD0F06" w:rsidRPr="007F15DD">
              <w:t>crunchy</w:t>
            </w:r>
            <w:r w:rsidRPr="007F15DD">
              <w:t xml:space="preserve"> peanuts inside of them. We also went on a date out to eat at a restaurant nearby and it was fun"</w:t>
            </w:r>
          </w:p>
        </w:tc>
        <w:tc>
          <w:tcPr>
            <w:tcW w:w="4378" w:type="dxa"/>
            <w:gridSpan w:val="3"/>
            <w:vMerge/>
          </w:tcPr>
          <w:p w14:paraId="7F5B2263" w14:textId="77777777" w:rsidR="00A7758D" w:rsidRPr="007212EC" w:rsidRDefault="00A7758D" w:rsidP="00A7758D">
            <w:pPr>
              <w:rPr>
                <w:color w:val="000000" w:themeColor="text1"/>
              </w:rPr>
            </w:pPr>
          </w:p>
        </w:tc>
      </w:tr>
      <w:tr w:rsidR="00561673" w:rsidRPr="007212EC" w14:paraId="582F6FB2" w14:textId="77777777" w:rsidTr="0056167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4292" w:type="dxa"/>
          <w:trHeight w:val="837"/>
        </w:trPr>
        <w:tc>
          <w:tcPr>
            <w:tcW w:w="4290" w:type="dxa"/>
            <w:gridSpan w:val="2"/>
            <w:tcBorders>
              <w:top w:val="nil"/>
              <w:left w:val="nil"/>
              <w:bottom w:val="nil"/>
              <w:right w:val="nil"/>
            </w:tcBorders>
            <w:tcMar>
              <w:left w:w="216" w:type="dxa"/>
              <w:right w:w="115" w:type="dxa"/>
            </w:tcMar>
          </w:tcPr>
          <w:p w14:paraId="7AB911C0" w14:textId="77777777" w:rsidR="00561673" w:rsidRPr="007212EC" w:rsidRDefault="00561673" w:rsidP="00B767C0">
            <w:pPr>
              <w:pStyle w:val="BodyCopy"/>
              <w:rPr>
                <w:color w:val="000000" w:themeColor="text1"/>
              </w:rPr>
            </w:pPr>
          </w:p>
        </w:tc>
        <w:tc>
          <w:tcPr>
            <w:tcW w:w="4378" w:type="dxa"/>
            <w:gridSpan w:val="5"/>
            <w:tcBorders>
              <w:left w:val="single" w:sz="4" w:space="0" w:color="auto"/>
            </w:tcBorders>
            <w:tcMar>
              <w:left w:w="216" w:type="dxa"/>
              <w:right w:w="115" w:type="dxa"/>
            </w:tcMar>
            <w:vAlign w:val="center"/>
          </w:tcPr>
          <w:p w14:paraId="28EAF115" w14:textId="7B4CDE77" w:rsidR="00561673" w:rsidRPr="008C0AD6" w:rsidRDefault="00572B81" w:rsidP="008C0AD6">
            <w:pPr>
              <w:pStyle w:val="PhotoCaption"/>
            </w:pPr>
            <w:sdt>
              <w:sdtPr>
                <w:id w:val="385612290"/>
                <w:placeholder>
                  <w:docPart w:val="2D055691C21A41E6BC7F4A0D48FC004D"/>
                </w:placeholder>
                <w15:appearance w15:val="hidden"/>
              </w:sdtPr>
              <w:sdtEndPr/>
              <w:sdtContent>
                <w:r w:rsidR="00247A49">
                  <w:t>56</w:t>
                </w:r>
              </w:sdtContent>
            </w:sdt>
            <w:r w:rsidR="00561673">
              <w:t xml:space="preserve"> </w:t>
            </w:r>
          </w:p>
        </w:tc>
      </w:tr>
      <w:tr w:rsidR="00561673" w:rsidRPr="007212EC" w14:paraId="5A6736F9" w14:textId="77777777" w:rsidTr="00561673">
        <w:trPr>
          <w:trHeight w:val="269"/>
        </w:trPr>
        <w:tc>
          <w:tcPr>
            <w:tcW w:w="5899" w:type="dxa"/>
            <w:gridSpan w:val="4"/>
            <w:tcBorders>
              <w:top w:val="thinThickSmallGap" w:sz="24" w:space="0" w:color="auto"/>
              <w:left w:val="nil"/>
              <w:bottom w:val="nil"/>
              <w:right w:val="nil"/>
            </w:tcBorders>
          </w:tcPr>
          <w:p w14:paraId="2EDCDAEE" w14:textId="77777777" w:rsidR="00561673" w:rsidRPr="007212EC" w:rsidRDefault="00561673" w:rsidP="0010319C">
            <w:pPr>
              <w:pStyle w:val="NoSpacing"/>
            </w:pPr>
          </w:p>
        </w:tc>
        <w:tc>
          <w:tcPr>
            <w:tcW w:w="1164" w:type="dxa"/>
            <w:vMerge w:val="restart"/>
            <w:tcBorders>
              <w:top w:val="nil"/>
              <w:left w:val="nil"/>
              <w:bottom w:val="nil"/>
              <w:right w:val="nil"/>
            </w:tcBorders>
            <w:vAlign w:val="center"/>
          </w:tcPr>
          <w:p w14:paraId="69C79913" w14:textId="77777777" w:rsidR="00561673" w:rsidRPr="007212EC" w:rsidRDefault="00561673"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Pr>
                <w:noProof/>
              </w:rPr>
              <w:t>2</w:t>
            </w:r>
            <w:r w:rsidRPr="0010319C">
              <w:fldChar w:fldCharType="end"/>
            </w:r>
          </w:p>
        </w:tc>
        <w:tc>
          <w:tcPr>
            <w:tcW w:w="5897" w:type="dxa"/>
            <w:gridSpan w:val="4"/>
            <w:tcBorders>
              <w:top w:val="nil"/>
              <w:left w:val="nil"/>
              <w:bottom w:val="thinThickSmallGap" w:sz="24" w:space="0" w:color="auto"/>
              <w:right w:val="nil"/>
            </w:tcBorders>
          </w:tcPr>
          <w:p w14:paraId="29486C15" w14:textId="77777777" w:rsidR="00561673" w:rsidRPr="007212EC" w:rsidRDefault="00561673" w:rsidP="0010319C">
            <w:pPr>
              <w:pStyle w:val="NoSpacing"/>
            </w:pPr>
          </w:p>
        </w:tc>
      </w:tr>
      <w:tr w:rsidR="00561673" w:rsidRPr="007212EC" w14:paraId="54D6A987" w14:textId="77777777" w:rsidTr="00561673">
        <w:trPr>
          <w:trHeight w:val="269"/>
        </w:trPr>
        <w:tc>
          <w:tcPr>
            <w:tcW w:w="5899" w:type="dxa"/>
            <w:gridSpan w:val="4"/>
            <w:tcBorders>
              <w:top w:val="thinThickSmallGap" w:sz="24" w:space="0" w:color="auto"/>
              <w:left w:val="nil"/>
              <w:bottom w:val="nil"/>
              <w:right w:val="nil"/>
            </w:tcBorders>
          </w:tcPr>
          <w:p w14:paraId="44B4C406" w14:textId="77777777" w:rsidR="00561673" w:rsidRPr="007212EC" w:rsidRDefault="00561673" w:rsidP="00CE1F2C">
            <w:pPr>
              <w:pStyle w:val="NoSpacing"/>
            </w:pPr>
          </w:p>
        </w:tc>
        <w:tc>
          <w:tcPr>
            <w:tcW w:w="1164" w:type="dxa"/>
            <w:vMerge/>
            <w:tcBorders>
              <w:left w:val="nil"/>
              <w:bottom w:val="nil"/>
              <w:right w:val="nil"/>
            </w:tcBorders>
            <w:vAlign w:val="center"/>
          </w:tcPr>
          <w:p w14:paraId="65D104A7" w14:textId="77777777" w:rsidR="00561673" w:rsidRPr="007212EC" w:rsidRDefault="00561673" w:rsidP="00CE1F2C">
            <w:pPr>
              <w:pStyle w:val="NoSpacing"/>
            </w:pPr>
          </w:p>
        </w:tc>
        <w:tc>
          <w:tcPr>
            <w:tcW w:w="5897" w:type="dxa"/>
            <w:gridSpan w:val="4"/>
            <w:tcBorders>
              <w:top w:val="thinThickSmallGap" w:sz="24" w:space="0" w:color="auto"/>
              <w:left w:val="nil"/>
              <w:bottom w:val="nil"/>
              <w:right w:val="nil"/>
            </w:tcBorders>
          </w:tcPr>
          <w:p w14:paraId="1EAC58C8" w14:textId="77777777" w:rsidR="00561673" w:rsidRPr="007212EC" w:rsidRDefault="00561673" w:rsidP="00CE1F2C">
            <w:pPr>
              <w:pStyle w:val="NoSpacing"/>
            </w:pPr>
          </w:p>
        </w:tc>
      </w:tr>
    </w:tbl>
    <w:p w14:paraId="4A3274B6" w14:textId="77777777" w:rsidR="007C06B7" w:rsidRDefault="007C06B7"/>
    <w:p w14:paraId="0CB44DB3" w14:textId="77777777" w:rsidR="00E034A1" w:rsidRDefault="00E034A1">
      <w:pPr>
        <w:sectPr w:rsidR="00E034A1" w:rsidSect="00C11F17">
          <w:pgSz w:w="15840" w:h="24480" w:code="3"/>
          <w:pgMar w:top="1440" w:right="1440" w:bottom="0" w:left="1440" w:header="720" w:footer="432" w:gutter="0"/>
          <w:cols w:space="720"/>
          <w:titlePg/>
          <w:docGrid w:linePitch="360"/>
        </w:sectPr>
      </w:pPr>
    </w:p>
    <w:tbl>
      <w:tblPr>
        <w:tblStyle w:val="TableGrid"/>
        <w:tblW w:w="5003" w:type="pct"/>
        <w:tblLayout w:type="fixed"/>
        <w:tblLook w:val="04A0" w:firstRow="1" w:lastRow="0" w:firstColumn="1" w:lastColumn="0" w:noHBand="0" w:noVBand="1"/>
      </w:tblPr>
      <w:tblGrid>
        <w:gridCol w:w="3240"/>
        <w:gridCol w:w="1080"/>
        <w:gridCol w:w="1569"/>
        <w:gridCol w:w="1162"/>
        <w:gridCol w:w="1592"/>
        <w:gridCol w:w="1077"/>
        <w:gridCol w:w="3240"/>
        <w:gridCol w:w="8"/>
      </w:tblGrid>
      <w:tr w:rsidR="002768F0" w:rsidRPr="007212EC" w14:paraId="55A79A8E" w14:textId="77777777" w:rsidTr="00A954BA">
        <w:trPr>
          <w:gridAfter w:val="1"/>
          <w:wAfter w:w="8" w:type="dxa"/>
          <w:trHeight w:val="864"/>
        </w:trPr>
        <w:tc>
          <w:tcPr>
            <w:tcW w:w="3240" w:type="dxa"/>
            <w:tcBorders>
              <w:top w:val="nil"/>
              <w:left w:val="nil"/>
              <w:bottom w:val="nil"/>
              <w:right w:val="nil"/>
            </w:tcBorders>
            <w:vAlign w:val="center"/>
          </w:tcPr>
          <w:p w14:paraId="7C158EDC" w14:textId="3EC811E4" w:rsidR="002768F0" w:rsidRPr="006169CB" w:rsidRDefault="00572B81" w:rsidP="006A5233">
            <w:pPr>
              <w:pStyle w:val="MastheadCopy"/>
            </w:pPr>
            <w:sdt>
              <w:sdtPr>
                <w:id w:val="112485809"/>
                <w:placeholder>
                  <w:docPart w:val="AA3821702E45494C913195A9BABE4A24"/>
                </w:placeholder>
                <w15:appearance w15:val="hidden"/>
              </w:sdtPr>
              <w:sdtEndPr/>
              <w:sdtContent>
                <w:r w:rsidR="006F1C5D">
                  <w:t>February</w:t>
                </w:r>
              </w:sdtContent>
            </w:sdt>
            <w:r w:rsidR="006A5233">
              <w:t xml:space="preserve"> </w:t>
            </w:r>
          </w:p>
        </w:tc>
        <w:tc>
          <w:tcPr>
            <w:tcW w:w="6480" w:type="dxa"/>
            <w:gridSpan w:val="5"/>
            <w:tcBorders>
              <w:top w:val="nil"/>
              <w:left w:val="nil"/>
              <w:bottom w:val="nil"/>
              <w:right w:val="nil"/>
            </w:tcBorders>
            <w:vAlign w:val="center"/>
          </w:tcPr>
          <w:p w14:paraId="62168F06" w14:textId="14B0575C" w:rsidR="002768F0" w:rsidRPr="00CE1F2C" w:rsidRDefault="00572B81" w:rsidP="00D00973">
            <w:pPr>
              <w:pStyle w:val="Header"/>
            </w:pPr>
            <w:sdt>
              <w:sdtPr>
                <w:id w:val="-1622527682"/>
                <w:placeholder>
                  <w:docPart w:val="0AF2B56BA8894C278F23530F18766C86"/>
                </w:placeholder>
                <w15:appearance w15:val="hidden"/>
              </w:sdtPr>
              <w:sdtEndPr/>
              <w:sdtContent>
                <w:r w:rsidR="006F1C5D">
                  <w:t>Scorpion Tales</w:t>
                </w:r>
              </w:sdtContent>
            </w:sdt>
          </w:p>
        </w:tc>
        <w:tc>
          <w:tcPr>
            <w:tcW w:w="3240" w:type="dxa"/>
            <w:tcBorders>
              <w:top w:val="nil"/>
              <w:left w:val="nil"/>
              <w:bottom w:val="nil"/>
              <w:right w:val="nil"/>
            </w:tcBorders>
            <w:vAlign w:val="center"/>
          </w:tcPr>
          <w:p w14:paraId="1679B1D3" w14:textId="481C6F89" w:rsidR="002768F0" w:rsidRPr="00800A0F" w:rsidRDefault="00572B81" w:rsidP="00D00973">
            <w:pPr>
              <w:pStyle w:val="MastheadCopy"/>
            </w:pPr>
            <w:sdt>
              <w:sdtPr>
                <w:id w:val="1973706707"/>
                <w:placeholder>
                  <w:docPart w:val="B0267F1E19DF49F9B14BB35BB9BB9D7D"/>
                </w:placeholder>
                <w15:appearance w15:val="hidden"/>
              </w:sdtPr>
              <w:sdtEndPr/>
              <w:sdtContent>
                <w:r w:rsidR="006F1C5D">
                  <w:t>Issue 7, vol 2</w:t>
                </w:r>
              </w:sdtContent>
            </w:sdt>
          </w:p>
        </w:tc>
      </w:tr>
      <w:tr w:rsidR="00DD7F4A" w14:paraId="6EC39F73" w14:textId="77777777" w:rsidTr="00A954BA">
        <w:trPr>
          <w:trHeight w:val="19"/>
        </w:trPr>
        <w:tc>
          <w:tcPr>
            <w:tcW w:w="12968" w:type="dxa"/>
            <w:gridSpan w:val="8"/>
            <w:tcBorders>
              <w:top w:val="thickThinMediumGap" w:sz="24" w:space="0" w:color="auto"/>
              <w:left w:val="nil"/>
              <w:bottom w:val="nil"/>
              <w:right w:val="nil"/>
            </w:tcBorders>
          </w:tcPr>
          <w:p w14:paraId="19E12E8D" w14:textId="77777777" w:rsidR="00DD7F4A" w:rsidRPr="007212EC" w:rsidRDefault="00DD7F4A" w:rsidP="00E034A1">
            <w:pPr>
              <w:pStyle w:val="NoSpacing"/>
            </w:pPr>
          </w:p>
        </w:tc>
      </w:tr>
      <w:tr w:rsidR="00F31919" w14:paraId="34A3C55A" w14:textId="77777777" w:rsidTr="00A954BA">
        <w:trPr>
          <w:trHeight w:val="3564"/>
        </w:trPr>
        <w:tc>
          <w:tcPr>
            <w:tcW w:w="4320" w:type="dxa"/>
            <w:gridSpan w:val="2"/>
            <w:tcBorders>
              <w:top w:val="nil"/>
              <w:left w:val="nil"/>
              <w:bottom w:val="nil"/>
              <w:right w:val="nil"/>
            </w:tcBorders>
          </w:tcPr>
          <w:p w14:paraId="17DCED28" w14:textId="48B689A9" w:rsidR="00533216" w:rsidRPr="006F54CE" w:rsidRDefault="00533216" w:rsidP="00ED222C">
            <w:pPr>
              <w:rPr>
                <w:color w:val="FF0000"/>
                <w:sz w:val="32"/>
                <w:szCs w:val="32"/>
              </w:rPr>
            </w:pPr>
            <w:r w:rsidRPr="006F54CE">
              <w:rPr>
                <w:color w:val="FF0000"/>
                <w:sz w:val="32"/>
                <w:szCs w:val="32"/>
              </w:rPr>
              <w:t>Valentine’s review</w:t>
            </w:r>
          </w:p>
          <w:p w14:paraId="31C5B43E" w14:textId="21B7CE6E" w:rsidR="00533216" w:rsidRPr="00533216" w:rsidRDefault="00533216" w:rsidP="00ED222C">
            <w:pPr>
              <w:rPr>
                <w:color w:val="FF0000"/>
                <w:sz w:val="28"/>
                <w:szCs w:val="28"/>
              </w:rPr>
            </w:pPr>
            <w:r w:rsidRPr="00533216">
              <w:rPr>
                <w:color w:val="FF0000"/>
                <w:sz w:val="28"/>
                <w:szCs w:val="28"/>
              </w:rPr>
              <w:t>The Ladies’ point of view</w:t>
            </w:r>
          </w:p>
          <w:p w14:paraId="47F65E17" w14:textId="1182D281" w:rsidR="00ED222C" w:rsidRPr="00533216" w:rsidRDefault="00ED222C" w:rsidP="00ED222C">
            <w:r w:rsidRPr="00533216">
              <w:t>Alizah Jefferies, Joselyn Medina</w:t>
            </w:r>
          </w:p>
          <w:p w14:paraId="7C1411DC" w14:textId="77777777" w:rsidR="00533216" w:rsidRDefault="00533216" w:rsidP="00ED222C"/>
          <w:p w14:paraId="2301A926" w14:textId="77777777" w:rsidR="00E150EA" w:rsidRDefault="00E150EA" w:rsidP="00ED222C">
            <w:r>
              <w:t xml:space="preserve">     </w:t>
            </w:r>
            <w:r w:rsidR="00ED222C">
              <w:t xml:space="preserve">The best Valentines Day present I’ve ever received was the gift of Self-love. When people are young, many envy the couples around them. Hopefully, as everyone grows older and matures, they learn that life is so much more than relationships. </w:t>
            </w:r>
          </w:p>
          <w:p w14:paraId="51846D06" w14:textId="7AD02035" w:rsidR="00ED222C" w:rsidRDefault="00E150EA" w:rsidP="00ED222C">
            <w:r>
              <w:t xml:space="preserve">     </w:t>
            </w:r>
            <w:r w:rsidR="00ED222C">
              <w:t>Around this time of year, many girls, who have their whole lives ahead of them, conclude that for some reason they are unlovable, simply because they don’t have a partner. This reason is one of the very best to give yourself the greatest gift of all: love of yourself. You are worthy, lovable, and important. Giving yourself that may be the best Valentine of all.</w:t>
            </w:r>
          </w:p>
          <w:p w14:paraId="14E145C0" w14:textId="311B52B3" w:rsidR="00F31919" w:rsidRPr="007212EC" w:rsidRDefault="00F31919" w:rsidP="007212EC">
            <w:pPr>
              <w:rPr>
                <w:color w:val="000000" w:themeColor="text1"/>
              </w:rPr>
            </w:pPr>
          </w:p>
        </w:tc>
        <w:sdt>
          <w:sdtPr>
            <w:id w:val="-1226837878"/>
            <w:placeholder>
              <w:docPart w:val="80E9863DAC124E1A91704E3594FE333B"/>
            </w:placeholder>
            <w15:appearance w15:val="hidden"/>
          </w:sdtPr>
          <w:sdtEndPr/>
          <w:sdtContent>
            <w:tc>
              <w:tcPr>
                <w:tcW w:w="4323" w:type="dxa"/>
                <w:gridSpan w:val="3"/>
                <w:vMerge w:val="restart"/>
                <w:tcBorders>
                  <w:top w:val="nil"/>
                  <w:left w:val="nil"/>
                  <w:bottom w:val="nil"/>
                  <w:right w:val="single" w:sz="4" w:space="0" w:color="auto"/>
                </w:tcBorders>
                <w:tcMar>
                  <w:left w:w="115" w:type="dxa"/>
                  <w:right w:w="216" w:type="dxa"/>
                </w:tcMar>
              </w:tcPr>
              <w:p w14:paraId="40BCB005" w14:textId="77777777" w:rsidR="00D2471C" w:rsidRPr="00A954BA" w:rsidRDefault="00D2471C" w:rsidP="00D2471C">
                <w:pPr>
                  <w:ind w:left="720" w:firstLine="720"/>
                  <w:rPr>
                    <w:sz w:val="80"/>
                    <w:szCs w:val="80"/>
                    <w:u w:val="single"/>
                  </w:rPr>
                </w:pPr>
                <w:r w:rsidRPr="00A954BA">
                  <w:rPr>
                    <w:sz w:val="80"/>
                    <w:szCs w:val="80"/>
                    <w:u w:val="single"/>
                  </w:rPr>
                  <w:t>In Winter Sports:</w:t>
                </w:r>
              </w:p>
              <w:p w14:paraId="21B97A4C" w14:textId="77777777" w:rsidR="00D2471C" w:rsidRPr="00D2471C" w:rsidRDefault="00D2471C" w:rsidP="00D2471C">
                <w:pPr>
                  <w:rPr>
                    <w:color w:val="FFC000"/>
                    <w:sz w:val="72"/>
                    <w:szCs w:val="72"/>
                  </w:rPr>
                </w:pPr>
                <w:r w:rsidRPr="00E7575B">
                  <w:rPr>
                    <w:color w:val="FFC000"/>
                    <w:sz w:val="96"/>
                    <w:szCs w:val="96"/>
                  </w:rPr>
                  <w:t xml:space="preserve">     </w:t>
                </w:r>
                <w:r>
                  <w:rPr>
                    <w:color w:val="FFC000"/>
                    <w:sz w:val="96"/>
                    <w:szCs w:val="96"/>
                  </w:rPr>
                  <w:tab/>
                </w:r>
                <w:r w:rsidRPr="00D2471C">
                  <w:rPr>
                    <w:color w:val="FFC000"/>
                    <w:sz w:val="72"/>
                    <w:szCs w:val="72"/>
                  </w:rPr>
                  <w:t>Is it Basketball?</w:t>
                </w:r>
              </w:p>
              <w:p w14:paraId="63957E37" w14:textId="77777777" w:rsidR="00D2471C" w:rsidRPr="00D2471C" w:rsidRDefault="00D2471C" w:rsidP="00D2471C">
                <w:pPr>
                  <w:rPr>
                    <w:color w:val="0070C0"/>
                    <w:sz w:val="72"/>
                    <w:szCs w:val="72"/>
                  </w:rPr>
                </w:pPr>
                <w:r w:rsidRPr="00E7575B">
                  <w:rPr>
                    <w:color w:val="0070C0"/>
                    <w:sz w:val="96"/>
                    <w:szCs w:val="96"/>
                  </w:rPr>
                  <w:t xml:space="preserve">  </w:t>
                </w:r>
                <w:r>
                  <w:rPr>
                    <w:color w:val="0070C0"/>
                    <w:sz w:val="96"/>
                    <w:szCs w:val="96"/>
                  </w:rPr>
                  <w:tab/>
                </w:r>
                <w:r w:rsidRPr="00E7575B">
                  <w:rPr>
                    <w:color w:val="0070C0"/>
                    <w:sz w:val="96"/>
                    <w:szCs w:val="96"/>
                  </w:rPr>
                  <w:t xml:space="preserve"> </w:t>
                </w:r>
                <w:r w:rsidRPr="00D2471C">
                  <w:rPr>
                    <w:color w:val="0070C0"/>
                    <w:sz w:val="72"/>
                    <w:szCs w:val="72"/>
                  </w:rPr>
                  <w:t>Or is it Wrestling?</w:t>
                </w:r>
              </w:p>
              <w:p w14:paraId="7917DE31" w14:textId="77777777" w:rsidR="00D2471C" w:rsidRDefault="00D2471C" w:rsidP="00D2471C"/>
              <w:p w14:paraId="23B3F251" w14:textId="77777777" w:rsidR="00D2471C" w:rsidRPr="004E0501" w:rsidRDefault="00D2471C" w:rsidP="00D2471C">
                <w:pPr>
                  <w:rPr>
                    <w:sz w:val="52"/>
                    <w:szCs w:val="52"/>
                  </w:rPr>
                </w:pPr>
                <w:r w:rsidRPr="004E0501">
                  <w:rPr>
                    <w:sz w:val="52"/>
                    <w:szCs w:val="52"/>
                    <w:highlight w:val="red"/>
                  </w:rPr>
                  <w:t>Or Should the Barbeque                                                                       sauce decide?</w:t>
                </w:r>
                <w:r w:rsidRPr="004E0501">
                  <w:rPr>
                    <w:sz w:val="52"/>
                    <w:szCs w:val="52"/>
                  </w:rPr>
                  <w:t xml:space="preserve">  </w:t>
                </w:r>
              </w:p>
              <w:p w14:paraId="15871197" w14:textId="35F314E0" w:rsidR="00D2471C" w:rsidRDefault="00D2471C" w:rsidP="00D2471C">
                <w:pPr>
                  <w:rPr>
                    <w:sz w:val="72"/>
                    <w:szCs w:val="72"/>
                  </w:rPr>
                </w:pPr>
                <w:r w:rsidRPr="00E7575B">
                  <w:rPr>
                    <w:color w:val="0070C0"/>
                    <w:sz w:val="72"/>
                    <w:szCs w:val="72"/>
                  </w:rPr>
                  <w:t xml:space="preserve">      Franklin</w:t>
                </w:r>
                <w:r w:rsidR="00A954BA">
                  <w:rPr>
                    <w:color w:val="0070C0"/>
                    <w:sz w:val="72"/>
                    <w:szCs w:val="72"/>
                  </w:rPr>
                  <w:t>/</w:t>
                </w:r>
                <w:r w:rsidRPr="00E7575B">
                  <w:rPr>
                    <w:color w:val="0070C0"/>
                    <w:sz w:val="72"/>
                    <w:szCs w:val="72"/>
                  </w:rPr>
                  <w:t xml:space="preserve"> </w:t>
                </w:r>
                <w:r w:rsidR="00004822">
                  <w:rPr>
                    <w:color w:val="0070C0"/>
                    <w:sz w:val="72"/>
                    <w:szCs w:val="72"/>
                  </w:rPr>
                  <w:t xml:space="preserve">                                              </w:t>
                </w:r>
                <w:r w:rsidR="00004822">
                  <w:rPr>
                    <w:sz w:val="72"/>
                    <w:szCs w:val="72"/>
                  </w:rPr>
                  <w:t xml:space="preserve">   </w:t>
                </w:r>
                <w:r w:rsidR="00A954BA">
                  <w:rPr>
                    <w:sz w:val="72"/>
                    <w:szCs w:val="72"/>
                  </w:rPr>
                  <w:t xml:space="preserve">                                                   </w:t>
                </w:r>
                <w:r w:rsidRPr="00E7575B">
                  <w:rPr>
                    <w:color w:val="FFC000"/>
                    <w:sz w:val="72"/>
                    <w:szCs w:val="72"/>
                  </w:rPr>
                  <w:t>Guerrero</w:t>
                </w:r>
              </w:p>
              <w:p w14:paraId="79BA83E0" w14:textId="267AF14D" w:rsidR="00D2471C" w:rsidRDefault="00D2471C" w:rsidP="00D2471C">
                <w:pPr>
                  <w:rPr>
                    <w:sz w:val="72"/>
                    <w:szCs w:val="72"/>
                  </w:rPr>
                </w:pPr>
                <w:r>
                  <w:rPr>
                    <w:sz w:val="72"/>
                    <w:szCs w:val="72"/>
                  </w:rPr>
                  <w:t xml:space="preserve">      </w:t>
                </w:r>
                <w:r w:rsidRPr="00E7575B">
                  <w:rPr>
                    <w:sz w:val="72"/>
                    <w:szCs w:val="72"/>
                    <w:highlight w:val="red"/>
                  </w:rPr>
                  <w:t>The Sauce War!</w:t>
                </w:r>
              </w:p>
              <w:p w14:paraId="2FDCCC10" w14:textId="03622728" w:rsidR="00F31919" w:rsidRPr="001D517B" w:rsidRDefault="00F31919" w:rsidP="006F54CE"/>
            </w:tc>
          </w:sdtContent>
        </w:sdt>
        <w:tc>
          <w:tcPr>
            <w:tcW w:w="4325" w:type="dxa"/>
            <w:gridSpan w:val="3"/>
            <w:vMerge w:val="restart"/>
            <w:tcBorders>
              <w:top w:val="nil"/>
              <w:left w:val="single" w:sz="4" w:space="0" w:color="auto"/>
              <w:bottom w:val="nil"/>
              <w:right w:val="nil"/>
            </w:tcBorders>
            <w:tcMar>
              <w:left w:w="216" w:type="dxa"/>
              <w:right w:w="115" w:type="dxa"/>
            </w:tcMar>
          </w:tcPr>
          <w:p w14:paraId="5A461936" w14:textId="3D8557F7" w:rsidR="00DB0FDB" w:rsidRPr="00502EFD" w:rsidRDefault="0098297B" w:rsidP="00DB0FDB">
            <w:pPr>
              <w:rPr>
                <w:color w:val="FF0000"/>
                <w:sz w:val="32"/>
                <w:szCs w:val="32"/>
              </w:rPr>
            </w:pPr>
            <w:r w:rsidRPr="0098297B">
              <w:rPr>
                <w:color w:val="FF0000"/>
                <w:sz w:val="32"/>
                <w:szCs w:val="32"/>
              </w:rPr>
              <w:t>Ersilia Cruz</w:t>
            </w:r>
            <w:r w:rsidR="00572B81">
              <w:rPr>
                <w:color w:val="FF0000"/>
                <w:sz w:val="32"/>
                <w:szCs w:val="32"/>
              </w:rPr>
              <w:t>,</w:t>
            </w:r>
            <w:r w:rsidRPr="0098297B">
              <w:rPr>
                <w:color w:val="FF0000"/>
                <w:sz w:val="32"/>
                <w:szCs w:val="32"/>
              </w:rPr>
              <w:t xml:space="preserve"> </w:t>
            </w:r>
            <w:r w:rsidR="00502EFD" w:rsidRPr="00502EFD">
              <w:rPr>
                <w:color w:val="FF0000"/>
                <w:sz w:val="32"/>
                <w:szCs w:val="32"/>
              </w:rPr>
              <w:t>the H</w:t>
            </w:r>
            <w:r w:rsidR="00A70633">
              <w:rPr>
                <w:color w:val="FF0000"/>
                <w:sz w:val="32"/>
                <w:szCs w:val="32"/>
              </w:rPr>
              <w:t xml:space="preserve">yde </w:t>
            </w:r>
            <w:r w:rsidR="00502EFD" w:rsidRPr="00502EFD">
              <w:rPr>
                <w:color w:val="FF0000"/>
                <w:sz w:val="32"/>
                <w:szCs w:val="32"/>
              </w:rPr>
              <w:t>Park Hero</w:t>
            </w:r>
          </w:p>
          <w:p w14:paraId="6AEFC417" w14:textId="4948D2F8" w:rsidR="001A351E" w:rsidRDefault="00A70633" w:rsidP="00DB0FDB">
            <w:r>
              <w:t xml:space="preserve">     </w:t>
            </w:r>
            <w:r w:rsidR="00572B81" w:rsidRPr="00572B81">
              <w:t>Ersilia Cruz</w:t>
            </w:r>
            <w:r w:rsidR="00DB0FDB">
              <w:t>, our namesake for ECMS Middle School, was one enthusiastic supporter of educational choice in Pueblo.  A constant supporter of Hyde Park and the use of the buildings on 18</w:t>
            </w:r>
            <w:r w:rsidR="00DB0FDB" w:rsidRPr="003D1A79">
              <w:rPr>
                <w:vertAlign w:val="superscript"/>
              </w:rPr>
              <w:t>th</w:t>
            </w:r>
            <w:r w:rsidR="00DB0FDB">
              <w:t xml:space="preserve"> street, Mx. Cruz has given each of us a chance to be the very best. A single voice, her very powerful, yet single voice, made a world of difference. We are here because she believed. And Mx. Cruz has proven that with one voice, one heart, and two hands, we can! </w:t>
            </w:r>
          </w:p>
          <w:p w14:paraId="1A9D951D" w14:textId="06BF10AF" w:rsidR="00DB0FDB" w:rsidRDefault="00DB0FDB" w:rsidP="00DB0FDB">
            <w:r>
              <w:t xml:space="preserve">Si, se puede!  </w:t>
            </w:r>
          </w:p>
          <w:p w14:paraId="7F3BCB3C" w14:textId="3DFFD510" w:rsidR="001D517B" w:rsidRPr="001D517B" w:rsidRDefault="001D517B" w:rsidP="001D517B"/>
          <w:p w14:paraId="33F0B6DB" w14:textId="77777777" w:rsidR="00F31919" w:rsidRPr="007212EC" w:rsidRDefault="001D517B" w:rsidP="00E034A1">
            <w:pPr>
              <w:pStyle w:val="BodyCopy"/>
              <w:rPr>
                <w:color w:val="000000" w:themeColor="text1"/>
              </w:rPr>
            </w:pPr>
            <w:r w:rsidRPr="007212EC">
              <w:rPr>
                <w:noProof/>
                <w:color w:val="000000" w:themeColor="text1"/>
              </w:rPr>
              <w:drawing>
                <wp:inline distT="0" distB="0" distL="0" distR="0" wp14:anchorId="67D42D8F" wp14:editId="1FE8DB4C">
                  <wp:extent cx="2490787" cy="166052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bwMode="auto">
                          <a:xfrm>
                            <a:off x="0" y="0"/>
                            <a:ext cx="2490787" cy="1660525"/>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14:paraId="09E6570D" w14:textId="77777777" w:rsidTr="00A954BA">
        <w:trPr>
          <w:trHeight w:val="80"/>
        </w:trPr>
        <w:tc>
          <w:tcPr>
            <w:tcW w:w="4320" w:type="dxa"/>
            <w:gridSpan w:val="2"/>
            <w:tcBorders>
              <w:top w:val="nil"/>
              <w:left w:val="nil"/>
              <w:bottom w:val="nil"/>
              <w:right w:val="nil"/>
            </w:tcBorders>
            <w:vAlign w:val="center"/>
          </w:tcPr>
          <w:p w14:paraId="09D6E6B7" w14:textId="6B456537" w:rsidR="00F31919" w:rsidRPr="001D517B" w:rsidRDefault="00572B81" w:rsidP="001D517B">
            <w:pPr>
              <w:pStyle w:val="PhotoCaption"/>
            </w:pPr>
            <w:sdt>
              <w:sdtPr>
                <w:id w:val="260879072"/>
                <w:placeholder>
                  <w:docPart w:val="E1B4984EE9664C6F8CF405161FA58D38"/>
                </w:placeholder>
                <w15:appearance w15:val="hidden"/>
              </w:sdtPr>
              <w:sdtEndPr/>
              <w:sdtContent>
                <w:r w:rsidR="00ED222C">
                  <w:t>56</w:t>
                </w:r>
              </w:sdtContent>
            </w:sdt>
            <w:r w:rsidR="001D517B" w:rsidRPr="001D517B">
              <w:t xml:space="preserve"> </w:t>
            </w:r>
          </w:p>
        </w:tc>
        <w:tc>
          <w:tcPr>
            <w:tcW w:w="4323" w:type="dxa"/>
            <w:gridSpan w:val="3"/>
            <w:vMerge/>
            <w:tcBorders>
              <w:top w:val="nil"/>
              <w:left w:val="nil"/>
              <w:bottom w:val="nil"/>
            </w:tcBorders>
            <w:tcMar>
              <w:left w:w="115" w:type="dxa"/>
              <w:right w:w="216" w:type="dxa"/>
            </w:tcMar>
          </w:tcPr>
          <w:p w14:paraId="145DA5DE"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67B0EFA4" w14:textId="77777777" w:rsidR="00F31919" w:rsidRPr="007212EC" w:rsidRDefault="00F31919" w:rsidP="00AA5FE5">
            <w:pPr>
              <w:pStyle w:val="SmallAuthorName"/>
              <w:rPr>
                <w:color w:val="000000" w:themeColor="text1"/>
              </w:rPr>
            </w:pPr>
          </w:p>
        </w:tc>
      </w:tr>
      <w:tr w:rsidR="00F31919" w14:paraId="7B3119CE" w14:textId="77777777" w:rsidTr="00A954BA">
        <w:trPr>
          <w:trHeight w:val="2205"/>
        </w:trPr>
        <w:sdt>
          <w:sdtPr>
            <w:rPr>
              <w:sz w:val="44"/>
              <w:szCs w:val="44"/>
            </w:rPr>
            <w:id w:val="-310100205"/>
            <w:placeholder>
              <w:docPart w:val="525184612FCD4C9EB10CD1FAC6D8E828"/>
            </w:placeholder>
            <w15:appearance w15:val="hidden"/>
          </w:sdtPr>
          <w:sdtEndPr/>
          <w:sdtContent>
            <w:tc>
              <w:tcPr>
                <w:tcW w:w="4320" w:type="dxa"/>
                <w:gridSpan w:val="2"/>
                <w:vMerge w:val="restart"/>
                <w:tcBorders>
                  <w:top w:val="nil"/>
                  <w:left w:val="nil"/>
                  <w:bottom w:val="nil"/>
                  <w:right w:val="nil"/>
                </w:tcBorders>
                <w:tcMar>
                  <w:top w:w="216" w:type="dxa"/>
                  <w:left w:w="115" w:type="dxa"/>
                  <w:right w:w="115" w:type="dxa"/>
                </w:tcMar>
              </w:tcPr>
              <w:p w14:paraId="44A881FB" w14:textId="77777777" w:rsidR="000A4C7F" w:rsidRPr="00694663" w:rsidRDefault="000A4C7F" w:rsidP="00E150EA">
                <w:pPr>
                  <w:rPr>
                    <w:sz w:val="44"/>
                    <w:szCs w:val="44"/>
                  </w:rPr>
                </w:pPr>
                <w:r w:rsidRPr="00694663">
                  <w:rPr>
                    <w:sz w:val="44"/>
                    <w:szCs w:val="44"/>
                  </w:rPr>
                  <w:t>Need to check your Service Hours?</w:t>
                </w:r>
              </w:p>
              <w:p w14:paraId="57120ADD" w14:textId="70835088" w:rsidR="00F31919" w:rsidRPr="00694663" w:rsidRDefault="000A4C7F" w:rsidP="00E150EA">
                <w:pPr>
                  <w:rPr>
                    <w:sz w:val="44"/>
                    <w:szCs w:val="44"/>
                  </w:rPr>
                </w:pPr>
                <w:r w:rsidRPr="00694663">
                  <w:rPr>
                    <w:sz w:val="44"/>
                    <w:szCs w:val="44"/>
                  </w:rPr>
                  <w:t xml:space="preserve">Mr. McBee and Ms. Padilla are the go to </w:t>
                </w:r>
                <w:r w:rsidR="00676AD1" w:rsidRPr="00694663">
                  <w:rPr>
                    <w:sz w:val="44"/>
                    <w:szCs w:val="44"/>
                  </w:rPr>
                  <w:t>for the Knowledge!</w:t>
                </w:r>
              </w:p>
            </w:tc>
          </w:sdtContent>
        </w:sdt>
        <w:tc>
          <w:tcPr>
            <w:tcW w:w="4323" w:type="dxa"/>
            <w:gridSpan w:val="3"/>
            <w:vMerge/>
            <w:tcBorders>
              <w:top w:val="nil"/>
              <w:left w:val="nil"/>
              <w:bottom w:val="nil"/>
            </w:tcBorders>
            <w:tcMar>
              <w:left w:w="115" w:type="dxa"/>
              <w:right w:w="216" w:type="dxa"/>
            </w:tcMar>
          </w:tcPr>
          <w:p w14:paraId="6A37B2EC"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75D8047D" w14:textId="77777777" w:rsidR="00F31919" w:rsidRPr="007212EC" w:rsidRDefault="00F31919" w:rsidP="00AA5FE5">
            <w:pPr>
              <w:pStyle w:val="SmallAuthorName"/>
              <w:rPr>
                <w:color w:val="000000" w:themeColor="text1"/>
              </w:rPr>
            </w:pPr>
          </w:p>
        </w:tc>
      </w:tr>
      <w:tr w:rsidR="00F31919" w14:paraId="5D35F263" w14:textId="77777777" w:rsidTr="00A954BA">
        <w:trPr>
          <w:trHeight w:val="20"/>
        </w:trPr>
        <w:tc>
          <w:tcPr>
            <w:tcW w:w="4320" w:type="dxa"/>
            <w:gridSpan w:val="2"/>
            <w:vMerge/>
            <w:tcBorders>
              <w:top w:val="nil"/>
              <w:left w:val="nil"/>
              <w:bottom w:val="nil"/>
              <w:right w:val="nil"/>
            </w:tcBorders>
            <w:tcMar>
              <w:top w:w="216" w:type="dxa"/>
              <w:left w:w="115" w:type="dxa"/>
              <w:right w:w="115" w:type="dxa"/>
            </w:tcMar>
          </w:tcPr>
          <w:p w14:paraId="25B7F158" w14:textId="77777777" w:rsidR="00F31919" w:rsidRPr="007212EC" w:rsidRDefault="00F31919" w:rsidP="007212EC">
            <w:pPr>
              <w:pStyle w:val="BodyCopy"/>
              <w:rPr>
                <w:color w:val="000000" w:themeColor="text1"/>
              </w:rPr>
            </w:pPr>
          </w:p>
        </w:tc>
        <w:tc>
          <w:tcPr>
            <w:tcW w:w="4323" w:type="dxa"/>
            <w:gridSpan w:val="3"/>
            <w:vMerge/>
            <w:tcBorders>
              <w:top w:val="nil"/>
              <w:left w:val="nil"/>
              <w:bottom w:val="nil"/>
            </w:tcBorders>
            <w:tcMar>
              <w:left w:w="115" w:type="dxa"/>
              <w:right w:w="216" w:type="dxa"/>
            </w:tcMar>
          </w:tcPr>
          <w:p w14:paraId="1CB27A0A" w14:textId="77777777" w:rsidR="00F31919" w:rsidRPr="007212EC" w:rsidRDefault="00F31919" w:rsidP="00B767C0">
            <w:pPr>
              <w:pStyle w:val="BodyCopy"/>
              <w:rPr>
                <w:color w:val="000000" w:themeColor="text1"/>
              </w:rPr>
            </w:pPr>
          </w:p>
        </w:tc>
        <w:tc>
          <w:tcPr>
            <w:tcW w:w="4325" w:type="dxa"/>
            <w:gridSpan w:val="3"/>
            <w:tcBorders>
              <w:top w:val="nil"/>
              <w:left w:val="single" w:sz="4" w:space="0" w:color="auto"/>
              <w:bottom w:val="nil"/>
              <w:right w:val="nil"/>
            </w:tcBorders>
            <w:tcMar>
              <w:left w:w="216" w:type="dxa"/>
              <w:right w:w="115" w:type="dxa"/>
            </w:tcMar>
          </w:tcPr>
          <w:p w14:paraId="06008689" w14:textId="3C38E8F2" w:rsidR="00F31919" w:rsidRPr="00E034A1" w:rsidRDefault="00572B81" w:rsidP="00E034A1">
            <w:pPr>
              <w:pStyle w:val="PhotoCaption"/>
            </w:pPr>
            <w:sdt>
              <w:sdtPr>
                <w:id w:val="-851650272"/>
                <w:placeholder>
                  <w:docPart w:val="8C1DD56583D14D49BED8C50438826449"/>
                </w:placeholder>
                <w15:appearance w15:val="hidden"/>
              </w:sdtPr>
              <w:sdtEndPr/>
              <w:sdtContent>
                <w:r w:rsidR="0074438A">
                  <w:t>Stock image, CHPA, all rights reserved</w:t>
                </w:r>
              </w:sdtContent>
            </w:sdt>
            <w:r w:rsidR="00E034A1" w:rsidRPr="00E034A1">
              <w:t xml:space="preserve"> </w:t>
            </w:r>
          </w:p>
        </w:tc>
      </w:tr>
      <w:tr w:rsidR="00DD7F4A" w14:paraId="20EBA900" w14:textId="77777777" w:rsidTr="00A954BA">
        <w:trPr>
          <w:trHeight w:val="19"/>
        </w:trPr>
        <w:tc>
          <w:tcPr>
            <w:tcW w:w="12968" w:type="dxa"/>
            <w:gridSpan w:val="8"/>
            <w:tcBorders>
              <w:top w:val="nil"/>
              <w:left w:val="nil"/>
              <w:bottom w:val="thickThinMediumGap" w:sz="24" w:space="0" w:color="auto"/>
              <w:right w:val="nil"/>
            </w:tcBorders>
          </w:tcPr>
          <w:p w14:paraId="79A097C7" w14:textId="77777777" w:rsidR="00DD7F4A" w:rsidRDefault="00DD7F4A" w:rsidP="00E034A1">
            <w:pPr>
              <w:pStyle w:val="NoSpacing"/>
            </w:pPr>
          </w:p>
        </w:tc>
      </w:tr>
      <w:tr w:rsidR="005F4830" w:rsidRPr="007212EC" w14:paraId="7F4A8B36" w14:textId="77777777" w:rsidTr="00A954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89"/>
        </w:trPr>
        <w:tc>
          <w:tcPr>
            <w:tcW w:w="5889" w:type="dxa"/>
            <w:gridSpan w:val="3"/>
            <w:tcBorders>
              <w:bottom w:val="thinThickSmallGap" w:sz="24" w:space="0" w:color="auto"/>
            </w:tcBorders>
            <w:tcMar>
              <w:left w:w="0" w:type="dxa"/>
              <w:bottom w:w="0" w:type="dxa"/>
              <w:right w:w="0" w:type="dxa"/>
            </w:tcMar>
          </w:tcPr>
          <w:p w14:paraId="0C612640" w14:textId="77777777" w:rsidR="005F4830" w:rsidRPr="007212EC" w:rsidRDefault="005F4830" w:rsidP="005F4830">
            <w:pPr>
              <w:pStyle w:val="NoSpacing"/>
            </w:pPr>
          </w:p>
        </w:tc>
        <w:tc>
          <w:tcPr>
            <w:tcW w:w="1162" w:type="dxa"/>
            <w:vMerge w:val="restart"/>
            <w:tcMar>
              <w:left w:w="115" w:type="dxa"/>
              <w:right w:w="115" w:type="dxa"/>
            </w:tcMar>
            <w:vAlign w:val="center"/>
          </w:tcPr>
          <w:p w14:paraId="060520BF" w14:textId="1275D2E9" w:rsidR="005F4830" w:rsidRPr="007212EC" w:rsidRDefault="005F4830" w:rsidP="005F4830">
            <w:pPr>
              <w:pStyle w:val="Footer"/>
            </w:pPr>
            <w:r w:rsidRPr="0010319C">
              <w:t>Page</w:t>
            </w:r>
            <w:r>
              <w:t xml:space="preserve"> </w:t>
            </w:r>
            <w:r w:rsidR="009B691B">
              <w:t>iii</w:t>
            </w:r>
          </w:p>
        </w:tc>
        <w:tc>
          <w:tcPr>
            <w:tcW w:w="5909" w:type="dxa"/>
            <w:gridSpan w:val="3"/>
            <w:tcBorders>
              <w:left w:val="nil"/>
              <w:bottom w:val="thinThickSmallGap" w:sz="24" w:space="0" w:color="auto"/>
            </w:tcBorders>
            <w:tcMar>
              <w:left w:w="115" w:type="dxa"/>
              <w:right w:w="115" w:type="dxa"/>
            </w:tcMar>
          </w:tcPr>
          <w:p w14:paraId="0DC5FB68" w14:textId="77777777" w:rsidR="005F4830" w:rsidRPr="007212EC" w:rsidRDefault="005F4830" w:rsidP="005F4830">
            <w:pPr>
              <w:pStyle w:val="NoSpacing"/>
            </w:pPr>
          </w:p>
        </w:tc>
      </w:tr>
      <w:tr w:rsidR="005F4830" w:rsidRPr="007212EC" w14:paraId="56FE4CD3" w14:textId="77777777" w:rsidTr="00A954B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0"/>
        </w:trPr>
        <w:tc>
          <w:tcPr>
            <w:tcW w:w="5889" w:type="dxa"/>
            <w:gridSpan w:val="3"/>
            <w:tcBorders>
              <w:top w:val="thinThickSmallGap" w:sz="24" w:space="0" w:color="auto"/>
            </w:tcBorders>
            <w:tcMar>
              <w:left w:w="0" w:type="dxa"/>
              <w:bottom w:w="0" w:type="dxa"/>
              <w:right w:w="0" w:type="dxa"/>
            </w:tcMar>
          </w:tcPr>
          <w:p w14:paraId="69CB8CED" w14:textId="77777777" w:rsidR="005F4830" w:rsidRPr="007212EC" w:rsidRDefault="005F4830" w:rsidP="005F4830">
            <w:pPr>
              <w:pStyle w:val="NoSpacing"/>
            </w:pPr>
          </w:p>
        </w:tc>
        <w:tc>
          <w:tcPr>
            <w:tcW w:w="1162" w:type="dxa"/>
            <w:vMerge/>
            <w:tcMar>
              <w:left w:w="115" w:type="dxa"/>
              <w:right w:w="115" w:type="dxa"/>
            </w:tcMar>
            <w:vAlign w:val="center"/>
          </w:tcPr>
          <w:p w14:paraId="40EA591B" w14:textId="77777777" w:rsidR="005F4830" w:rsidRPr="007212EC" w:rsidRDefault="005F4830" w:rsidP="005F4830">
            <w:pPr>
              <w:pStyle w:val="NoSpacing"/>
            </w:pPr>
          </w:p>
        </w:tc>
        <w:tc>
          <w:tcPr>
            <w:tcW w:w="5909" w:type="dxa"/>
            <w:gridSpan w:val="3"/>
            <w:tcBorders>
              <w:top w:val="thinThickSmallGap" w:sz="24" w:space="0" w:color="auto"/>
              <w:left w:val="nil"/>
            </w:tcBorders>
            <w:tcMar>
              <w:left w:w="115" w:type="dxa"/>
              <w:right w:w="115" w:type="dxa"/>
            </w:tcMar>
          </w:tcPr>
          <w:p w14:paraId="7969480E" w14:textId="77777777" w:rsidR="005F4830" w:rsidRPr="007212EC" w:rsidRDefault="005F4830" w:rsidP="005F4830">
            <w:pPr>
              <w:pStyle w:val="NoSpacing"/>
            </w:pPr>
          </w:p>
        </w:tc>
      </w:tr>
    </w:tbl>
    <w:p w14:paraId="74D631B6"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283745" w14:textId="77777777" w:rsidR="00A56507" w:rsidRDefault="00A56507" w:rsidP="00554336">
      <w:pPr>
        <w:spacing w:after="0"/>
      </w:pPr>
      <w:r>
        <w:separator/>
      </w:r>
    </w:p>
  </w:endnote>
  <w:endnote w:type="continuationSeparator" w:id="0">
    <w:p w14:paraId="30F78F66" w14:textId="77777777" w:rsidR="00A56507" w:rsidRDefault="00A56507"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8B869" w14:textId="77777777" w:rsidR="00A56507" w:rsidRDefault="00A56507" w:rsidP="00554336">
      <w:pPr>
        <w:spacing w:after="0"/>
      </w:pPr>
      <w:r>
        <w:separator/>
      </w:r>
    </w:p>
  </w:footnote>
  <w:footnote w:type="continuationSeparator" w:id="0">
    <w:p w14:paraId="7C9A3355" w14:textId="77777777" w:rsidR="00A56507" w:rsidRDefault="00A56507" w:rsidP="0055433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B28"/>
    <w:rsid w:val="00004822"/>
    <w:rsid w:val="000064BF"/>
    <w:rsid w:val="000139C1"/>
    <w:rsid w:val="00015939"/>
    <w:rsid w:val="0001620C"/>
    <w:rsid w:val="00052781"/>
    <w:rsid w:val="00061A8E"/>
    <w:rsid w:val="00074230"/>
    <w:rsid w:val="000821C8"/>
    <w:rsid w:val="0008275A"/>
    <w:rsid w:val="0008417E"/>
    <w:rsid w:val="00086C23"/>
    <w:rsid w:val="00093E8C"/>
    <w:rsid w:val="00093F55"/>
    <w:rsid w:val="000970C8"/>
    <w:rsid w:val="000A4C7F"/>
    <w:rsid w:val="000B08D7"/>
    <w:rsid w:val="000B2806"/>
    <w:rsid w:val="000B79A2"/>
    <w:rsid w:val="000B7E70"/>
    <w:rsid w:val="000C05B8"/>
    <w:rsid w:val="000C0B3C"/>
    <w:rsid w:val="000C4253"/>
    <w:rsid w:val="000C492C"/>
    <w:rsid w:val="000C63FC"/>
    <w:rsid w:val="000D1612"/>
    <w:rsid w:val="000D71D2"/>
    <w:rsid w:val="000E1912"/>
    <w:rsid w:val="000E3A15"/>
    <w:rsid w:val="000E410F"/>
    <w:rsid w:val="000E43FF"/>
    <w:rsid w:val="000E47DF"/>
    <w:rsid w:val="000E707E"/>
    <w:rsid w:val="000F13BE"/>
    <w:rsid w:val="000F3105"/>
    <w:rsid w:val="001021EA"/>
    <w:rsid w:val="0010319C"/>
    <w:rsid w:val="0011063B"/>
    <w:rsid w:val="001119CD"/>
    <w:rsid w:val="00113C3B"/>
    <w:rsid w:val="00120383"/>
    <w:rsid w:val="00125760"/>
    <w:rsid w:val="00132404"/>
    <w:rsid w:val="00132CE5"/>
    <w:rsid w:val="00133D55"/>
    <w:rsid w:val="001432CC"/>
    <w:rsid w:val="001472EB"/>
    <w:rsid w:val="0015557C"/>
    <w:rsid w:val="00155BB5"/>
    <w:rsid w:val="001627B3"/>
    <w:rsid w:val="001668D4"/>
    <w:rsid w:val="0017372B"/>
    <w:rsid w:val="00173FCF"/>
    <w:rsid w:val="00174B98"/>
    <w:rsid w:val="00175772"/>
    <w:rsid w:val="00195C17"/>
    <w:rsid w:val="00196657"/>
    <w:rsid w:val="001A1751"/>
    <w:rsid w:val="001A351E"/>
    <w:rsid w:val="001A5A0A"/>
    <w:rsid w:val="001A5C71"/>
    <w:rsid w:val="001B294A"/>
    <w:rsid w:val="001B33D7"/>
    <w:rsid w:val="001B6EFF"/>
    <w:rsid w:val="001C50D0"/>
    <w:rsid w:val="001C589B"/>
    <w:rsid w:val="001C6C2D"/>
    <w:rsid w:val="001D517B"/>
    <w:rsid w:val="001D5A62"/>
    <w:rsid w:val="001D7797"/>
    <w:rsid w:val="001E28C1"/>
    <w:rsid w:val="001F5567"/>
    <w:rsid w:val="001F62F5"/>
    <w:rsid w:val="001F657F"/>
    <w:rsid w:val="0020424D"/>
    <w:rsid w:val="002107A1"/>
    <w:rsid w:val="0021691D"/>
    <w:rsid w:val="00216B9C"/>
    <w:rsid w:val="00221AC9"/>
    <w:rsid w:val="00230183"/>
    <w:rsid w:val="0023286C"/>
    <w:rsid w:val="00237F02"/>
    <w:rsid w:val="00244816"/>
    <w:rsid w:val="00247A49"/>
    <w:rsid w:val="00265ADE"/>
    <w:rsid w:val="002746CA"/>
    <w:rsid w:val="00275735"/>
    <w:rsid w:val="002768F0"/>
    <w:rsid w:val="002772A2"/>
    <w:rsid w:val="00281F77"/>
    <w:rsid w:val="0028351F"/>
    <w:rsid w:val="00284C66"/>
    <w:rsid w:val="00286B52"/>
    <w:rsid w:val="002942F9"/>
    <w:rsid w:val="00294C16"/>
    <w:rsid w:val="002952C6"/>
    <w:rsid w:val="00296A3E"/>
    <w:rsid w:val="002A6AF8"/>
    <w:rsid w:val="002A76D9"/>
    <w:rsid w:val="002B1B93"/>
    <w:rsid w:val="002C0174"/>
    <w:rsid w:val="002C46CD"/>
    <w:rsid w:val="002C4E97"/>
    <w:rsid w:val="002C712F"/>
    <w:rsid w:val="002E30A3"/>
    <w:rsid w:val="002E400F"/>
    <w:rsid w:val="002F53E5"/>
    <w:rsid w:val="00305529"/>
    <w:rsid w:val="00315FD9"/>
    <w:rsid w:val="0031609F"/>
    <w:rsid w:val="0032010E"/>
    <w:rsid w:val="00323F8B"/>
    <w:rsid w:val="003256BA"/>
    <w:rsid w:val="003257D9"/>
    <w:rsid w:val="00325906"/>
    <w:rsid w:val="0032737D"/>
    <w:rsid w:val="00327B96"/>
    <w:rsid w:val="00327F09"/>
    <w:rsid w:val="00330654"/>
    <w:rsid w:val="00331FF6"/>
    <w:rsid w:val="00333A87"/>
    <w:rsid w:val="003420D0"/>
    <w:rsid w:val="00353DCE"/>
    <w:rsid w:val="00362C30"/>
    <w:rsid w:val="00362F69"/>
    <w:rsid w:val="00387D7F"/>
    <w:rsid w:val="003A2F2B"/>
    <w:rsid w:val="003B3B75"/>
    <w:rsid w:val="003C118D"/>
    <w:rsid w:val="003C148F"/>
    <w:rsid w:val="003C252E"/>
    <w:rsid w:val="003C4ACB"/>
    <w:rsid w:val="003C55A4"/>
    <w:rsid w:val="003D0908"/>
    <w:rsid w:val="003D7708"/>
    <w:rsid w:val="003E0014"/>
    <w:rsid w:val="003E07AA"/>
    <w:rsid w:val="003E759E"/>
    <w:rsid w:val="003F4C0F"/>
    <w:rsid w:val="003F544A"/>
    <w:rsid w:val="003F762D"/>
    <w:rsid w:val="00415187"/>
    <w:rsid w:val="00415A82"/>
    <w:rsid w:val="004170B8"/>
    <w:rsid w:val="0043647B"/>
    <w:rsid w:val="004569B8"/>
    <w:rsid w:val="00460859"/>
    <w:rsid w:val="0047211A"/>
    <w:rsid w:val="004831AD"/>
    <w:rsid w:val="00485117"/>
    <w:rsid w:val="00487B10"/>
    <w:rsid w:val="004A21B2"/>
    <w:rsid w:val="004B4571"/>
    <w:rsid w:val="004C3DF2"/>
    <w:rsid w:val="004D1721"/>
    <w:rsid w:val="004D1817"/>
    <w:rsid w:val="004D33E8"/>
    <w:rsid w:val="004D4C02"/>
    <w:rsid w:val="004E0501"/>
    <w:rsid w:val="004E63BA"/>
    <w:rsid w:val="004F281F"/>
    <w:rsid w:val="004F54AD"/>
    <w:rsid w:val="004F74DD"/>
    <w:rsid w:val="00502068"/>
    <w:rsid w:val="00502EFD"/>
    <w:rsid w:val="005056FC"/>
    <w:rsid w:val="00505DA5"/>
    <w:rsid w:val="00507968"/>
    <w:rsid w:val="00527FE0"/>
    <w:rsid w:val="00533216"/>
    <w:rsid w:val="0053589F"/>
    <w:rsid w:val="0054348D"/>
    <w:rsid w:val="00543C35"/>
    <w:rsid w:val="005536C2"/>
    <w:rsid w:val="00554336"/>
    <w:rsid w:val="005579A5"/>
    <w:rsid w:val="00561673"/>
    <w:rsid w:val="00566C26"/>
    <w:rsid w:val="0056731A"/>
    <w:rsid w:val="005706B7"/>
    <w:rsid w:val="00572B81"/>
    <w:rsid w:val="00575C13"/>
    <w:rsid w:val="00590DC3"/>
    <w:rsid w:val="005956D6"/>
    <w:rsid w:val="005A1800"/>
    <w:rsid w:val="005A712F"/>
    <w:rsid w:val="005A78B4"/>
    <w:rsid w:val="005B3643"/>
    <w:rsid w:val="005B470D"/>
    <w:rsid w:val="005B7C41"/>
    <w:rsid w:val="005C502F"/>
    <w:rsid w:val="005C69DD"/>
    <w:rsid w:val="005E1B08"/>
    <w:rsid w:val="005E2DC0"/>
    <w:rsid w:val="005F2B1B"/>
    <w:rsid w:val="005F415C"/>
    <w:rsid w:val="005F4830"/>
    <w:rsid w:val="00602254"/>
    <w:rsid w:val="006169CB"/>
    <w:rsid w:val="00620E8A"/>
    <w:rsid w:val="006214E4"/>
    <w:rsid w:val="00622D79"/>
    <w:rsid w:val="00624F21"/>
    <w:rsid w:val="00630CF2"/>
    <w:rsid w:val="00640625"/>
    <w:rsid w:val="00645F93"/>
    <w:rsid w:val="006608C8"/>
    <w:rsid w:val="00664133"/>
    <w:rsid w:val="006643FB"/>
    <w:rsid w:val="00667FF3"/>
    <w:rsid w:val="00676AD1"/>
    <w:rsid w:val="006926DA"/>
    <w:rsid w:val="00692D2D"/>
    <w:rsid w:val="006931FE"/>
    <w:rsid w:val="00694663"/>
    <w:rsid w:val="006A0BBF"/>
    <w:rsid w:val="006A5233"/>
    <w:rsid w:val="006B0D47"/>
    <w:rsid w:val="006B52E6"/>
    <w:rsid w:val="006C0B7A"/>
    <w:rsid w:val="006E2F9B"/>
    <w:rsid w:val="006E5B02"/>
    <w:rsid w:val="006E7170"/>
    <w:rsid w:val="006F1C5D"/>
    <w:rsid w:val="006F2F91"/>
    <w:rsid w:val="006F54CE"/>
    <w:rsid w:val="0070526E"/>
    <w:rsid w:val="00710608"/>
    <w:rsid w:val="00710996"/>
    <w:rsid w:val="007123AA"/>
    <w:rsid w:val="007204C9"/>
    <w:rsid w:val="007212EC"/>
    <w:rsid w:val="00725CB2"/>
    <w:rsid w:val="00727546"/>
    <w:rsid w:val="007313D3"/>
    <w:rsid w:val="00733B3B"/>
    <w:rsid w:val="00743839"/>
    <w:rsid w:val="0074438A"/>
    <w:rsid w:val="0074723D"/>
    <w:rsid w:val="00757C5F"/>
    <w:rsid w:val="007656B6"/>
    <w:rsid w:val="0077279E"/>
    <w:rsid w:val="00773C51"/>
    <w:rsid w:val="00786A41"/>
    <w:rsid w:val="00794C1C"/>
    <w:rsid w:val="0079573D"/>
    <w:rsid w:val="00796FAE"/>
    <w:rsid w:val="007A4B37"/>
    <w:rsid w:val="007B05E8"/>
    <w:rsid w:val="007B223E"/>
    <w:rsid w:val="007B5DCC"/>
    <w:rsid w:val="007B7AE8"/>
    <w:rsid w:val="007C06B7"/>
    <w:rsid w:val="007C10B3"/>
    <w:rsid w:val="007C548B"/>
    <w:rsid w:val="007D6A71"/>
    <w:rsid w:val="007D6D74"/>
    <w:rsid w:val="007D6DBE"/>
    <w:rsid w:val="007E141B"/>
    <w:rsid w:val="007E15FB"/>
    <w:rsid w:val="007E1630"/>
    <w:rsid w:val="007E4FD5"/>
    <w:rsid w:val="007E628C"/>
    <w:rsid w:val="007E78A1"/>
    <w:rsid w:val="007F5D1C"/>
    <w:rsid w:val="007F6234"/>
    <w:rsid w:val="00800A0F"/>
    <w:rsid w:val="008016E2"/>
    <w:rsid w:val="008053CF"/>
    <w:rsid w:val="00807716"/>
    <w:rsid w:val="0081288B"/>
    <w:rsid w:val="00813EA3"/>
    <w:rsid w:val="00826103"/>
    <w:rsid w:val="00830DC5"/>
    <w:rsid w:val="0083111F"/>
    <w:rsid w:val="00846DA5"/>
    <w:rsid w:val="00850158"/>
    <w:rsid w:val="008571EB"/>
    <w:rsid w:val="00861B28"/>
    <w:rsid w:val="008632B3"/>
    <w:rsid w:val="00863E1E"/>
    <w:rsid w:val="00864FBB"/>
    <w:rsid w:val="00865F74"/>
    <w:rsid w:val="00881491"/>
    <w:rsid w:val="0089013B"/>
    <w:rsid w:val="008951F3"/>
    <w:rsid w:val="008A560A"/>
    <w:rsid w:val="008A645C"/>
    <w:rsid w:val="008A790D"/>
    <w:rsid w:val="008B310F"/>
    <w:rsid w:val="008B64A3"/>
    <w:rsid w:val="008C055B"/>
    <w:rsid w:val="008C0AD6"/>
    <w:rsid w:val="008C2675"/>
    <w:rsid w:val="008C2C11"/>
    <w:rsid w:val="008D4A3C"/>
    <w:rsid w:val="008D6766"/>
    <w:rsid w:val="008D757B"/>
    <w:rsid w:val="008E0A2E"/>
    <w:rsid w:val="008F3A49"/>
    <w:rsid w:val="008F65CD"/>
    <w:rsid w:val="008F75D6"/>
    <w:rsid w:val="009010EB"/>
    <w:rsid w:val="009029C2"/>
    <w:rsid w:val="009047BC"/>
    <w:rsid w:val="00905685"/>
    <w:rsid w:val="0091232A"/>
    <w:rsid w:val="009151EB"/>
    <w:rsid w:val="0091599E"/>
    <w:rsid w:val="00915F67"/>
    <w:rsid w:val="009258D6"/>
    <w:rsid w:val="00940DDA"/>
    <w:rsid w:val="00941C0B"/>
    <w:rsid w:val="00943184"/>
    <w:rsid w:val="0094701A"/>
    <w:rsid w:val="00953B20"/>
    <w:rsid w:val="00957478"/>
    <w:rsid w:val="009637AB"/>
    <w:rsid w:val="00972F13"/>
    <w:rsid w:val="009768A3"/>
    <w:rsid w:val="0098297B"/>
    <w:rsid w:val="00986E97"/>
    <w:rsid w:val="009912BE"/>
    <w:rsid w:val="00991C9D"/>
    <w:rsid w:val="0099442A"/>
    <w:rsid w:val="00994C68"/>
    <w:rsid w:val="009A033F"/>
    <w:rsid w:val="009A03FD"/>
    <w:rsid w:val="009A268A"/>
    <w:rsid w:val="009A2876"/>
    <w:rsid w:val="009A7638"/>
    <w:rsid w:val="009B2E43"/>
    <w:rsid w:val="009B66A2"/>
    <w:rsid w:val="009B691B"/>
    <w:rsid w:val="009B7D83"/>
    <w:rsid w:val="009C6DEC"/>
    <w:rsid w:val="009D34FD"/>
    <w:rsid w:val="009D3B7C"/>
    <w:rsid w:val="009D5E5F"/>
    <w:rsid w:val="009D682B"/>
    <w:rsid w:val="009E409B"/>
    <w:rsid w:val="009F0EB8"/>
    <w:rsid w:val="009F4A41"/>
    <w:rsid w:val="00A0465D"/>
    <w:rsid w:val="00A0596F"/>
    <w:rsid w:val="00A1EDDC"/>
    <w:rsid w:val="00A36549"/>
    <w:rsid w:val="00A46549"/>
    <w:rsid w:val="00A491B1"/>
    <w:rsid w:val="00A56507"/>
    <w:rsid w:val="00A61945"/>
    <w:rsid w:val="00A66FA1"/>
    <w:rsid w:val="00A70242"/>
    <w:rsid w:val="00A70633"/>
    <w:rsid w:val="00A74923"/>
    <w:rsid w:val="00A765BC"/>
    <w:rsid w:val="00A7758D"/>
    <w:rsid w:val="00A85400"/>
    <w:rsid w:val="00A85750"/>
    <w:rsid w:val="00A954BA"/>
    <w:rsid w:val="00AA5FE5"/>
    <w:rsid w:val="00AB2AA3"/>
    <w:rsid w:val="00AB69A4"/>
    <w:rsid w:val="00AC117E"/>
    <w:rsid w:val="00AC1CF9"/>
    <w:rsid w:val="00AC5829"/>
    <w:rsid w:val="00AD7FBD"/>
    <w:rsid w:val="00AE4980"/>
    <w:rsid w:val="00AF2E98"/>
    <w:rsid w:val="00AF2EDF"/>
    <w:rsid w:val="00AF553C"/>
    <w:rsid w:val="00AF6DF5"/>
    <w:rsid w:val="00B07394"/>
    <w:rsid w:val="00B1023C"/>
    <w:rsid w:val="00B2038C"/>
    <w:rsid w:val="00B22F0C"/>
    <w:rsid w:val="00B25192"/>
    <w:rsid w:val="00B272C7"/>
    <w:rsid w:val="00B35BC7"/>
    <w:rsid w:val="00B4611F"/>
    <w:rsid w:val="00B523EA"/>
    <w:rsid w:val="00B53541"/>
    <w:rsid w:val="00B53FB6"/>
    <w:rsid w:val="00B61342"/>
    <w:rsid w:val="00B767C0"/>
    <w:rsid w:val="00B768C4"/>
    <w:rsid w:val="00B81B8A"/>
    <w:rsid w:val="00B93C89"/>
    <w:rsid w:val="00B94C5E"/>
    <w:rsid w:val="00B970A6"/>
    <w:rsid w:val="00BA1EAC"/>
    <w:rsid w:val="00BA563E"/>
    <w:rsid w:val="00BB2688"/>
    <w:rsid w:val="00BC1947"/>
    <w:rsid w:val="00BC37C6"/>
    <w:rsid w:val="00BC6155"/>
    <w:rsid w:val="00BC64EC"/>
    <w:rsid w:val="00BD5C4E"/>
    <w:rsid w:val="00BD7BDE"/>
    <w:rsid w:val="00BE07C1"/>
    <w:rsid w:val="00BE1E30"/>
    <w:rsid w:val="00BF5EB9"/>
    <w:rsid w:val="00C0323D"/>
    <w:rsid w:val="00C07E8F"/>
    <w:rsid w:val="00C11F17"/>
    <w:rsid w:val="00C30B77"/>
    <w:rsid w:val="00C57F22"/>
    <w:rsid w:val="00C6249E"/>
    <w:rsid w:val="00C67ED5"/>
    <w:rsid w:val="00C71E9D"/>
    <w:rsid w:val="00C76D20"/>
    <w:rsid w:val="00C77BB4"/>
    <w:rsid w:val="00C801BA"/>
    <w:rsid w:val="00C8086C"/>
    <w:rsid w:val="00C80916"/>
    <w:rsid w:val="00C84DFD"/>
    <w:rsid w:val="00C85B4A"/>
    <w:rsid w:val="00C90E99"/>
    <w:rsid w:val="00C90FFE"/>
    <w:rsid w:val="00C94726"/>
    <w:rsid w:val="00C95CCD"/>
    <w:rsid w:val="00CB0CB1"/>
    <w:rsid w:val="00CB19CE"/>
    <w:rsid w:val="00CB4217"/>
    <w:rsid w:val="00CC3396"/>
    <w:rsid w:val="00CC37A7"/>
    <w:rsid w:val="00CC57B6"/>
    <w:rsid w:val="00CD00E1"/>
    <w:rsid w:val="00CD17FC"/>
    <w:rsid w:val="00CD4C47"/>
    <w:rsid w:val="00CE1E6E"/>
    <w:rsid w:val="00CE1F2C"/>
    <w:rsid w:val="00CE49B2"/>
    <w:rsid w:val="00CE51A2"/>
    <w:rsid w:val="00CE524C"/>
    <w:rsid w:val="00CF05CA"/>
    <w:rsid w:val="00CF21D9"/>
    <w:rsid w:val="00CF34CD"/>
    <w:rsid w:val="00CF5018"/>
    <w:rsid w:val="00D1612C"/>
    <w:rsid w:val="00D2471C"/>
    <w:rsid w:val="00D30B97"/>
    <w:rsid w:val="00D30D96"/>
    <w:rsid w:val="00D31FCD"/>
    <w:rsid w:val="00D36F3C"/>
    <w:rsid w:val="00D43240"/>
    <w:rsid w:val="00D46CDC"/>
    <w:rsid w:val="00D6304B"/>
    <w:rsid w:val="00D676B3"/>
    <w:rsid w:val="00D67E44"/>
    <w:rsid w:val="00D83E6C"/>
    <w:rsid w:val="00D8682F"/>
    <w:rsid w:val="00D90C37"/>
    <w:rsid w:val="00D91CFB"/>
    <w:rsid w:val="00D96D13"/>
    <w:rsid w:val="00DA00D0"/>
    <w:rsid w:val="00DA0E3F"/>
    <w:rsid w:val="00DA6ED8"/>
    <w:rsid w:val="00DB0FDB"/>
    <w:rsid w:val="00DB4F8A"/>
    <w:rsid w:val="00DC27FC"/>
    <w:rsid w:val="00DD0F06"/>
    <w:rsid w:val="00DD2F7D"/>
    <w:rsid w:val="00DD32F1"/>
    <w:rsid w:val="00DD7F4A"/>
    <w:rsid w:val="00DF0B54"/>
    <w:rsid w:val="00E014D5"/>
    <w:rsid w:val="00E01AA7"/>
    <w:rsid w:val="00E034A1"/>
    <w:rsid w:val="00E07F58"/>
    <w:rsid w:val="00E11A96"/>
    <w:rsid w:val="00E131B5"/>
    <w:rsid w:val="00E150EA"/>
    <w:rsid w:val="00E15328"/>
    <w:rsid w:val="00E409DD"/>
    <w:rsid w:val="00E41F5C"/>
    <w:rsid w:val="00E6010D"/>
    <w:rsid w:val="00E61BD8"/>
    <w:rsid w:val="00E64FC6"/>
    <w:rsid w:val="00E7662D"/>
    <w:rsid w:val="00E76771"/>
    <w:rsid w:val="00E82A49"/>
    <w:rsid w:val="00E86818"/>
    <w:rsid w:val="00E90071"/>
    <w:rsid w:val="00E97F89"/>
    <w:rsid w:val="00EA5F38"/>
    <w:rsid w:val="00EA7977"/>
    <w:rsid w:val="00EB3314"/>
    <w:rsid w:val="00EB7B98"/>
    <w:rsid w:val="00EB7C0B"/>
    <w:rsid w:val="00ED222C"/>
    <w:rsid w:val="00ED3181"/>
    <w:rsid w:val="00ED7448"/>
    <w:rsid w:val="00EE7D8B"/>
    <w:rsid w:val="00EF0035"/>
    <w:rsid w:val="00EF1AFC"/>
    <w:rsid w:val="00F0187D"/>
    <w:rsid w:val="00F0750F"/>
    <w:rsid w:val="00F15BDB"/>
    <w:rsid w:val="00F23030"/>
    <w:rsid w:val="00F25E08"/>
    <w:rsid w:val="00F30575"/>
    <w:rsid w:val="00F31919"/>
    <w:rsid w:val="00F47AAC"/>
    <w:rsid w:val="00F5239E"/>
    <w:rsid w:val="00F52FB4"/>
    <w:rsid w:val="00F54111"/>
    <w:rsid w:val="00F62B75"/>
    <w:rsid w:val="00F66772"/>
    <w:rsid w:val="00F70FE9"/>
    <w:rsid w:val="00F7629D"/>
    <w:rsid w:val="00F963ED"/>
    <w:rsid w:val="00FA79BF"/>
    <w:rsid w:val="00FB03B9"/>
    <w:rsid w:val="00FB0C16"/>
    <w:rsid w:val="00FC0993"/>
    <w:rsid w:val="00FE03A7"/>
    <w:rsid w:val="00FE1408"/>
    <w:rsid w:val="00FE2A70"/>
    <w:rsid w:val="00FE401B"/>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7D94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Title">
    <w:name w:val="Title"/>
    <w:basedOn w:val="Normal"/>
    <w:next w:val="Normal"/>
    <w:link w:val="TitleChar"/>
    <w:uiPriority w:val="10"/>
    <w:qFormat/>
    <w:rsid w:val="006A523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233"/>
    <w:rPr>
      <w:rFonts w:asciiTheme="majorHAnsi" w:eastAsiaTheme="majorEastAsia" w:hAnsiTheme="majorHAnsi" w:cstheme="majorBidi"/>
      <w:spacing w:val="-10"/>
      <w:kern w:val="28"/>
      <w:sz w:val="56"/>
      <w:szCs w:val="56"/>
    </w:rPr>
  </w:style>
  <w:style w:type="paragraph" w:customStyle="1" w:styleId="TOCHeadline">
    <w:name w:val="TOC Headline"/>
    <w:basedOn w:val="SmallArticleSubtitle"/>
    <w:qFormat/>
    <w:rsid w:val="006A5233"/>
    <w:pPr>
      <w:jc w:val="center"/>
    </w:pPr>
    <w:rPr>
      <w:rFonts w:asciiTheme="majorHAnsi" w:hAnsiTheme="majorHAnsi"/>
      <w:color w:val="000000" w:themeColor="text1"/>
    </w:rPr>
  </w:style>
  <w:style w:type="character" w:styleId="Hyperlink">
    <w:name w:val="Hyperlink"/>
    <w:basedOn w:val="DefaultParagraphFont"/>
    <w:uiPriority w:val="99"/>
    <w:unhideWhenUsed/>
    <w:rsid w:val="008F65CD"/>
    <w:rPr>
      <w:color w:val="0563C1" w:themeColor="hyperlink"/>
      <w:u w:val="single"/>
    </w:rPr>
  </w:style>
  <w:style w:type="character" w:styleId="UnresolvedMention">
    <w:name w:val="Unresolved Mention"/>
    <w:basedOn w:val="DefaultParagraphFont"/>
    <w:uiPriority w:val="99"/>
    <w:semiHidden/>
    <w:unhideWhenUsed/>
    <w:rsid w:val="008F65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276452199">
      <w:bodyDiv w:val="1"/>
      <w:marLeft w:val="0"/>
      <w:marRight w:val="0"/>
      <w:marTop w:val="0"/>
      <w:marBottom w:val="0"/>
      <w:divBdr>
        <w:top w:val="none" w:sz="0" w:space="0" w:color="auto"/>
        <w:left w:val="none" w:sz="0" w:space="0" w:color="auto"/>
        <w:bottom w:val="none" w:sz="0" w:space="0" w:color="auto"/>
        <w:right w:val="none" w:sz="0" w:space="0" w:color="auto"/>
      </w:divBdr>
    </w:div>
    <w:div w:id="516652902">
      <w:bodyDiv w:val="1"/>
      <w:marLeft w:val="0"/>
      <w:marRight w:val="0"/>
      <w:marTop w:val="0"/>
      <w:marBottom w:val="0"/>
      <w:divBdr>
        <w:top w:val="none" w:sz="0" w:space="0" w:color="auto"/>
        <w:left w:val="none" w:sz="0" w:space="0" w:color="auto"/>
        <w:bottom w:val="none" w:sz="0" w:space="0" w:color="auto"/>
        <w:right w:val="none" w:sz="0" w:space="0" w:color="auto"/>
      </w:divBdr>
    </w:div>
    <w:div w:id="630478018">
      <w:bodyDiv w:val="1"/>
      <w:marLeft w:val="0"/>
      <w:marRight w:val="0"/>
      <w:marTop w:val="0"/>
      <w:marBottom w:val="0"/>
      <w:divBdr>
        <w:top w:val="none" w:sz="0" w:space="0" w:color="auto"/>
        <w:left w:val="none" w:sz="0" w:space="0" w:color="auto"/>
        <w:bottom w:val="none" w:sz="0" w:space="0" w:color="auto"/>
        <w:right w:val="none" w:sz="0" w:space="0" w:color="auto"/>
      </w:divBdr>
    </w:div>
    <w:div w:id="674919569">
      <w:bodyDiv w:val="1"/>
      <w:marLeft w:val="0"/>
      <w:marRight w:val="0"/>
      <w:marTop w:val="0"/>
      <w:marBottom w:val="0"/>
      <w:divBdr>
        <w:top w:val="none" w:sz="0" w:space="0" w:color="auto"/>
        <w:left w:val="none" w:sz="0" w:space="0" w:color="auto"/>
        <w:bottom w:val="none" w:sz="0" w:space="0" w:color="auto"/>
        <w:right w:val="none" w:sz="0" w:space="0" w:color="auto"/>
      </w:divBdr>
      <w:divsChild>
        <w:div w:id="2065710381">
          <w:marLeft w:val="0"/>
          <w:marRight w:val="0"/>
          <w:marTop w:val="0"/>
          <w:marBottom w:val="0"/>
          <w:divBdr>
            <w:top w:val="none" w:sz="0" w:space="0" w:color="auto"/>
            <w:left w:val="none" w:sz="0" w:space="0" w:color="auto"/>
            <w:bottom w:val="none" w:sz="0" w:space="0" w:color="auto"/>
            <w:right w:val="none" w:sz="0" w:space="0" w:color="auto"/>
          </w:divBdr>
        </w:div>
        <w:div w:id="120077547">
          <w:marLeft w:val="0"/>
          <w:marRight w:val="0"/>
          <w:marTop w:val="0"/>
          <w:marBottom w:val="0"/>
          <w:divBdr>
            <w:top w:val="none" w:sz="0" w:space="0" w:color="auto"/>
            <w:left w:val="none" w:sz="0" w:space="0" w:color="auto"/>
            <w:bottom w:val="none" w:sz="0" w:space="0" w:color="auto"/>
            <w:right w:val="none" w:sz="0" w:space="0" w:color="auto"/>
          </w:divBdr>
        </w:div>
      </w:divsChild>
    </w:div>
    <w:div w:id="698045686">
      <w:bodyDiv w:val="1"/>
      <w:marLeft w:val="0"/>
      <w:marRight w:val="0"/>
      <w:marTop w:val="0"/>
      <w:marBottom w:val="0"/>
      <w:divBdr>
        <w:top w:val="none" w:sz="0" w:space="0" w:color="auto"/>
        <w:left w:val="none" w:sz="0" w:space="0" w:color="auto"/>
        <w:bottom w:val="none" w:sz="0" w:space="0" w:color="auto"/>
        <w:right w:val="none" w:sz="0" w:space="0" w:color="auto"/>
      </w:divBdr>
      <w:divsChild>
        <w:div w:id="678042546">
          <w:marLeft w:val="0"/>
          <w:marRight w:val="0"/>
          <w:marTop w:val="0"/>
          <w:marBottom w:val="0"/>
          <w:divBdr>
            <w:top w:val="none" w:sz="0" w:space="0" w:color="auto"/>
            <w:left w:val="none" w:sz="0" w:space="0" w:color="auto"/>
            <w:bottom w:val="none" w:sz="0" w:space="0" w:color="auto"/>
            <w:right w:val="none" w:sz="0" w:space="0" w:color="auto"/>
          </w:divBdr>
        </w:div>
        <w:div w:id="235744971">
          <w:marLeft w:val="0"/>
          <w:marRight w:val="0"/>
          <w:marTop w:val="0"/>
          <w:marBottom w:val="0"/>
          <w:divBdr>
            <w:top w:val="none" w:sz="0" w:space="0" w:color="auto"/>
            <w:left w:val="none" w:sz="0" w:space="0" w:color="auto"/>
            <w:bottom w:val="none" w:sz="0" w:space="0" w:color="auto"/>
            <w:right w:val="none" w:sz="0" w:space="0" w:color="auto"/>
          </w:divBdr>
        </w:div>
      </w:divsChild>
    </w:div>
    <w:div w:id="810250700">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74011608">
      <w:bodyDiv w:val="1"/>
      <w:marLeft w:val="0"/>
      <w:marRight w:val="0"/>
      <w:marTop w:val="0"/>
      <w:marBottom w:val="0"/>
      <w:divBdr>
        <w:top w:val="none" w:sz="0" w:space="0" w:color="auto"/>
        <w:left w:val="none" w:sz="0" w:space="0" w:color="auto"/>
        <w:bottom w:val="none" w:sz="0" w:space="0" w:color="auto"/>
        <w:right w:val="none" w:sz="0" w:space="0" w:color="auto"/>
      </w:divBdr>
    </w:div>
    <w:div w:id="1081023494">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096751154">
      <w:bodyDiv w:val="1"/>
      <w:marLeft w:val="0"/>
      <w:marRight w:val="0"/>
      <w:marTop w:val="0"/>
      <w:marBottom w:val="0"/>
      <w:divBdr>
        <w:top w:val="none" w:sz="0" w:space="0" w:color="auto"/>
        <w:left w:val="none" w:sz="0" w:space="0" w:color="auto"/>
        <w:bottom w:val="none" w:sz="0" w:space="0" w:color="auto"/>
        <w:right w:val="none" w:sz="0" w:space="0" w:color="auto"/>
      </w:divBdr>
    </w:div>
    <w:div w:id="1162891655">
      <w:bodyDiv w:val="1"/>
      <w:marLeft w:val="0"/>
      <w:marRight w:val="0"/>
      <w:marTop w:val="0"/>
      <w:marBottom w:val="0"/>
      <w:divBdr>
        <w:top w:val="none" w:sz="0" w:space="0" w:color="auto"/>
        <w:left w:val="none" w:sz="0" w:space="0" w:color="auto"/>
        <w:bottom w:val="none" w:sz="0" w:space="0" w:color="auto"/>
        <w:right w:val="none" w:sz="0" w:space="0" w:color="auto"/>
      </w:divBdr>
    </w:div>
    <w:div w:id="1293170483">
      <w:bodyDiv w:val="1"/>
      <w:marLeft w:val="0"/>
      <w:marRight w:val="0"/>
      <w:marTop w:val="0"/>
      <w:marBottom w:val="0"/>
      <w:divBdr>
        <w:top w:val="none" w:sz="0" w:space="0" w:color="auto"/>
        <w:left w:val="none" w:sz="0" w:space="0" w:color="auto"/>
        <w:bottom w:val="none" w:sz="0" w:space="0" w:color="auto"/>
        <w:right w:val="none" w:sz="0" w:space="0" w:color="auto"/>
      </w:divBdr>
    </w:div>
    <w:div w:id="1369257891">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438211364">
      <w:bodyDiv w:val="1"/>
      <w:marLeft w:val="0"/>
      <w:marRight w:val="0"/>
      <w:marTop w:val="0"/>
      <w:marBottom w:val="0"/>
      <w:divBdr>
        <w:top w:val="none" w:sz="0" w:space="0" w:color="auto"/>
        <w:left w:val="none" w:sz="0" w:space="0" w:color="auto"/>
        <w:bottom w:val="none" w:sz="0" w:space="0" w:color="auto"/>
        <w:right w:val="none" w:sz="0" w:space="0" w:color="auto"/>
      </w:divBdr>
      <w:divsChild>
        <w:div w:id="1392851929">
          <w:marLeft w:val="0"/>
          <w:marRight w:val="0"/>
          <w:marTop w:val="0"/>
          <w:marBottom w:val="0"/>
          <w:divBdr>
            <w:top w:val="none" w:sz="0" w:space="0" w:color="auto"/>
            <w:left w:val="none" w:sz="0" w:space="0" w:color="auto"/>
            <w:bottom w:val="none" w:sz="0" w:space="0" w:color="auto"/>
            <w:right w:val="none" w:sz="0" w:space="0" w:color="auto"/>
          </w:divBdr>
        </w:div>
        <w:div w:id="117728912">
          <w:marLeft w:val="0"/>
          <w:marRight w:val="0"/>
          <w:marTop w:val="0"/>
          <w:marBottom w:val="0"/>
          <w:divBdr>
            <w:top w:val="none" w:sz="0" w:space="0" w:color="auto"/>
            <w:left w:val="none" w:sz="0" w:space="0" w:color="auto"/>
            <w:bottom w:val="none" w:sz="0" w:space="0" w:color="auto"/>
            <w:right w:val="none" w:sz="0" w:space="0" w:color="auto"/>
          </w:divBdr>
        </w:div>
      </w:divsChild>
    </w:div>
    <w:div w:id="1466384531">
      <w:bodyDiv w:val="1"/>
      <w:marLeft w:val="0"/>
      <w:marRight w:val="0"/>
      <w:marTop w:val="0"/>
      <w:marBottom w:val="0"/>
      <w:divBdr>
        <w:top w:val="none" w:sz="0" w:space="0" w:color="auto"/>
        <w:left w:val="none" w:sz="0" w:space="0" w:color="auto"/>
        <w:bottom w:val="none" w:sz="0" w:space="0" w:color="auto"/>
        <w:right w:val="none" w:sz="0" w:space="0" w:color="auto"/>
      </w:divBdr>
    </w:div>
    <w:div w:id="1730306945">
      <w:bodyDiv w:val="1"/>
      <w:marLeft w:val="0"/>
      <w:marRight w:val="0"/>
      <w:marTop w:val="0"/>
      <w:marBottom w:val="0"/>
      <w:divBdr>
        <w:top w:val="none" w:sz="0" w:space="0" w:color="auto"/>
        <w:left w:val="none" w:sz="0" w:space="0" w:color="auto"/>
        <w:bottom w:val="none" w:sz="0" w:space="0" w:color="auto"/>
        <w:right w:val="none" w:sz="0" w:space="0" w:color="auto"/>
      </w:divBdr>
      <w:divsChild>
        <w:div w:id="1510169851">
          <w:marLeft w:val="0"/>
          <w:marRight w:val="0"/>
          <w:marTop w:val="0"/>
          <w:marBottom w:val="0"/>
          <w:divBdr>
            <w:top w:val="none" w:sz="0" w:space="0" w:color="auto"/>
            <w:left w:val="none" w:sz="0" w:space="0" w:color="auto"/>
            <w:bottom w:val="none" w:sz="0" w:space="0" w:color="auto"/>
            <w:right w:val="none" w:sz="0" w:space="0" w:color="auto"/>
          </w:divBdr>
        </w:div>
        <w:div w:id="476647254">
          <w:marLeft w:val="0"/>
          <w:marRight w:val="0"/>
          <w:marTop w:val="0"/>
          <w:marBottom w:val="0"/>
          <w:divBdr>
            <w:top w:val="none" w:sz="0" w:space="0" w:color="auto"/>
            <w:left w:val="none" w:sz="0" w:space="0" w:color="auto"/>
            <w:bottom w:val="none" w:sz="0" w:space="0" w:color="auto"/>
            <w:right w:val="none" w:sz="0" w:space="0" w:color="auto"/>
          </w:divBdr>
        </w:div>
      </w:divsChild>
    </w:div>
    <w:div w:id="1755004183">
      <w:bodyDiv w:val="1"/>
      <w:marLeft w:val="0"/>
      <w:marRight w:val="0"/>
      <w:marTop w:val="0"/>
      <w:marBottom w:val="0"/>
      <w:divBdr>
        <w:top w:val="none" w:sz="0" w:space="0" w:color="auto"/>
        <w:left w:val="none" w:sz="0" w:space="0" w:color="auto"/>
        <w:bottom w:val="none" w:sz="0" w:space="0" w:color="auto"/>
        <w:right w:val="none" w:sz="0" w:space="0" w:color="auto"/>
      </w:divBdr>
    </w:div>
    <w:div w:id="187716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commons.wikimedia.org/wiki/File:Fireworks_at_the_2010_Celebration_of_Light_in_Vancouver,_BC_02.jpg"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mailto:dylan@eyelovecare.com" TargetMode="External"/><Relationship Id="rId19" Type="http://schemas.openxmlformats.org/officeDocument/2006/relationships/hyperlink" Target="https://finance.yahoo.com/news/stay-pueblos-chavez-huerta-optimistic-110145131.html?fr=sycsrp_catchall"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McSpadden\AppData\Roaming\Microsoft\Templates\Traditional%20newspap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09749085D634041982545364EABE8C1"/>
        <w:category>
          <w:name w:val="General"/>
          <w:gallery w:val="placeholder"/>
        </w:category>
        <w:types>
          <w:type w:val="bbPlcHdr"/>
        </w:types>
        <w:behaviors>
          <w:behavior w:val="content"/>
        </w:behaviors>
        <w:guid w:val="{A97D32F5-D128-40FF-817C-6B95587771C2}"/>
      </w:docPartPr>
      <w:docPartBody>
        <w:p w:rsidR="000E3499" w:rsidRDefault="00FC700C">
          <w:pPr>
            <w:pStyle w:val="509749085D634041982545364EABE8C1"/>
          </w:pPr>
          <w:r w:rsidRPr="00F7629D">
            <w:t xml:space="preserve">Tuesday, </w:t>
          </w:r>
          <w:r w:rsidRPr="00F7629D">
            <w:br/>
            <w:t xml:space="preserve">Sep 20, </w:t>
          </w:r>
          <w:r w:rsidRPr="00F7629D">
            <w:br/>
            <w:t>YYYY</w:t>
          </w:r>
        </w:p>
      </w:docPartBody>
    </w:docPart>
    <w:docPart>
      <w:docPartPr>
        <w:name w:val="E2C76D9B33EE45FAA7EAFC465CFF6770"/>
        <w:category>
          <w:name w:val="General"/>
          <w:gallery w:val="placeholder"/>
        </w:category>
        <w:types>
          <w:type w:val="bbPlcHdr"/>
        </w:types>
        <w:behaviors>
          <w:behavior w:val="content"/>
        </w:behaviors>
        <w:guid w:val="{67A10B50-0ECD-43B5-9B9A-C87656E28A90}"/>
      </w:docPartPr>
      <w:docPartBody>
        <w:p w:rsidR="000E3499" w:rsidRDefault="00FC700C">
          <w:pPr>
            <w:pStyle w:val="E2C76D9B33EE45FAA7EAFC465CFF6770"/>
          </w:pPr>
          <w:r w:rsidRPr="00F7629D">
            <w:t>NEWS TODAY</w:t>
          </w:r>
        </w:p>
      </w:docPartBody>
    </w:docPart>
    <w:docPart>
      <w:docPartPr>
        <w:name w:val="14D3CFE075CA4896A4D7A0EF047AC5BE"/>
        <w:category>
          <w:name w:val="General"/>
          <w:gallery w:val="placeholder"/>
        </w:category>
        <w:types>
          <w:type w:val="bbPlcHdr"/>
        </w:types>
        <w:behaviors>
          <w:behavior w:val="content"/>
        </w:behaviors>
        <w:guid w:val="{E2451A44-B733-471B-B9FC-770CC07B2686}"/>
      </w:docPartPr>
      <w:docPartBody>
        <w:p w:rsidR="000E3499" w:rsidRDefault="00FC700C">
          <w:pPr>
            <w:pStyle w:val="14D3CFE075CA4896A4D7A0EF047AC5BE"/>
          </w:pPr>
          <w:r w:rsidRPr="00EB7B98">
            <w:t>Latest news and bulletin updates</w:t>
          </w:r>
        </w:p>
      </w:docPartBody>
    </w:docPart>
    <w:docPart>
      <w:docPartPr>
        <w:name w:val="DBC7706153184FBEAD49DFBE215322F6"/>
        <w:category>
          <w:name w:val="General"/>
          <w:gallery w:val="placeholder"/>
        </w:category>
        <w:types>
          <w:type w:val="bbPlcHdr"/>
        </w:types>
        <w:behaviors>
          <w:behavior w:val="content"/>
        </w:behaviors>
        <w:guid w:val="{C2603C1C-E316-4ECD-A185-8FC618569073}"/>
      </w:docPartPr>
      <w:docPartBody>
        <w:p w:rsidR="000E3499" w:rsidRDefault="00FC700C">
          <w:pPr>
            <w:pStyle w:val="DBC7706153184FBEAD49DFBE215322F6"/>
          </w:pPr>
          <w:r w:rsidRPr="00F7629D">
            <w:t>Issue</w:t>
          </w:r>
          <w:r w:rsidRPr="00F7629D">
            <w:br/>
            <w:t>#10</w:t>
          </w:r>
        </w:p>
      </w:docPartBody>
    </w:docPart>
    <w:docPart>
      <w:docPartPr>
        <w:name w:val="2D67540554C54067BAEA9E70ADE12A12"/>
        <w:category>
          <w:name w:val="General"/>
          <w:gallery w:val="placeholder"/>
        </w:category>
        <w:types>
          <w:type w:val="bbPlcHdr"/>
        </w:types>
        <w:behaviors>
          <w:behavior w:val="content"/>
        </w:behaviors>
        <w:guid w:val="{5F9F05D8-EA02-4FF6-BA50-B868CD80BDB2}"/>
      </w:docPartPr>
      <w:docPartBody>
        <w:p w:rsidR="000E3499" w:rsidRDefault="00FC700C">
          <w:pPr>
            <w:pStyle w:val="2D67540554C54067BAEA9E70ADE12A12"/>
          </w:pPr>
          <w:r w:rsidRPr="006A5233">
            <w:t>Community rallies for charity</w:t>
          </w:r>
        </w:p>
      </w:docPartBody>
    </w:docPart>
    <w:docPart>
      <w:docPartPr>
        <w:name w:val="5ACD3AFA054F4794961A272EC9261D8A"/>
        <w:category>
          <w:name w:val="General"/>
          <w:gallery w:val="placeholder"/>
        </w:category>
        <w:types>
          <w:type w:val="bbPlcHdr"/>
        </w:types>
        <w:behaviors>
          <w:behavior w:val="content"/>
        </w:behaviors>
        <w:guid w:val="{7B521B12-55D8-483B-B404-0EC9F937E1C4}"/>
      </w:docPartPr>
      <w:docPartBody>
        <w:p w:rsidR="000E3499" w:rsidRDefault="00FC700C">
          <w:pPr>
            <w:pStyle w:val="5ACD3AFA054F4794961A272EC9261D8A"/>
          </w:pPr>
          <w:r w:rsidRPr="006A5233">
            <w:t>Daily news updates and opinions</w:t>
          </w:r>
        </w:p>
      </w:docPartBody>
    </w:docPart>
    <w:docPart>
      <w:docPartPr>
        <w:name w:val="7C732F34EB8549B388AD52FF73BB8D0E"/>
        <w:category>
          <w:name w:val="General"/>
          <w:gallery w:val="placeholder"/>
        </w:category>
        <w:types>
          <w:type w:val="bbPlcHdr"/>
        </w:types>
        <w:behaviors>
          <w:behavior w:val="content"/>
        </w:behaviors>
        <w:guid w:val="{DE0BAF8C-24C2-400E-87F6-871D1E481F29}"/>
      </w:docPartPr>
      <w:docPartBody>
        <w:p w:rsidR="000E3499" w:rsidRPr="009D5E5F" w:rsidRDefault="00FC700C"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0E3499" w:rsidRPr="009D5E5F" w:rsidRDefault="00FC700C" w:rsidP="009D5E5F">
          <w:pPr>
            <w:rPr>
              <w:rFonts w:eastAsia="Times New Roman" w:cs="Times New Roman"/>
            </w:rPr>
          </w:pPr>
          <w:r w:rsidRPr="009D5E5F">
            <w:rPr>
              <w:rFonts w:eastAsia="Times New Roman" w:cs="Times New Roman"/>
            </w:rPr>
            <w:t xml:space="preserve">To make your document look professionally produced, Word provides header, footer, cover page, and text box designs that complement each other. For example, you can add a matching cover page, header, and sidebar. </w:t>
          </w:r>
        </w:p>
        <w:p w:rsidR="000E3499" w:rsidRDefault="00FC700C">
          <w:pPr>
            <w:pStyle w:val="7C732F34EB8549B388AD52FF73BB8D0E"/>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9DE57E9F6B5C4968B5D01A9F9802EC9F"/>
        <w:category>
          <w:name w:val="General"/>
          <w:gallery w:val="placeholder"/>
        </w:category>
        <w:types>
          <w:type w:val="bbPlcHdr"/>
        </w:types>
        <w:behaviors>
          <w:behavior w:val="content"/>
        </w:behaviors>
        <w:guid w:val="{A5B5A65A-BD4A-41FF-B47D-F5366598AD7E}"/>
      </w:docPartPr>
      <w:docPartBody>
        <w:p w:rsidR="000E3499" w:rsidRPr="009D5E5F" w:rsidRDefault="00FC700C" w:rsidP="009D5E5F">
          <w:r w:rsidRPr="009D5E5F">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E3499" w:rsidRPr="009D5E5F" w:rsidRDefault="00FC700C" w:rsidP="009D5E5F">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E3499" w:rsidRDefault="00FC700C">
          <w:pPr>
            <w:pStyle w:val="9DE57E9F6B5C4968B5D01A9F9802EC9F"/>
          </w:pPr>
          <w:r w:rsidRPr="009D5E5F">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1A06B09465FC4D7B898E9B197F559EA8"/>
        <w:category>
          <w:name w:val="General"/>
          <w:gallery w:val="placeholder"/>
        </w:category>
        <w:types>
          <w:type w:val="bbPlcHdr"/>
        </w:types>
        <w:behaviors>
          <w:behavior w:val="content"/>
        </w:behaviors>
        <w:guid w:val="{111AE468-A0D9-47C1-ACA5-4398F1E79147}"/>
      </w:docPartPr>
      <w:docPartBody>
        <w:p w:rsidR="000E3499" w:rsidRDefault="00FC700C">
          <w:pPr>
            <w:pStyle w:val="1A06B09465FC4D7B898E9B197F559EA8"/>
          </w:pPr>
          <w:r w:rsidRPr="00F66772">
            <w:t>Picture Caption: To make your document look professionally produced, Word provides header, footer, cover page, and text box designs that complement each other.</w:t>
          </w:r>
        </w:p>
      </w:docPartBody>
    </w:docPart>
    <w:docPart>
      <w:docPartPr>
        <w:name w:val="13BBF79101ED438DAABBBECBFD784075"/>
        <w:category>
          <w:name w:val="General"/>
          <w:gallery w:val="placeholder"/>
        </w:category>
        <w:types>
          <w:type w:val="bbPlcHdr"/>
        </w:types>
        <w:behaviors>
          <w:behavior w:val="content"/>
        </w:behaviors>
        <w:guid w:val="{9E014CFE-935B-46FD-ACEB-8CB067073C29}"/>
      </w:docPartPr>
      <w:docPartBody>
        <w:p w:rsidR="000E3499" w:rsidRDefault="00FC700C">
          <w:pPr>
            <w:pStyle w:val="13BBF79101ED438DAABBBECBFD784075"/>
          </w:pPr>
          <w:r w:rsidRPr="009D5E5F">
            <w:t>The latest updates</w:t>
          </w:r>
        </w:p>
      </w:docPartBody>
    </w:docPart>
    <w:docPart>
      <w:docPartPr>
        <w:name w:val="4C4B017E6085462084570485D599728C"/>
        <w:category>
          <w:name w:val="General"/>
          <w:gallery w:val="placeholder"/>
        </w:category>
        <w:types>
          <w:type w:val="bbPlcHdr"/>
        </w:types>
        <w:behaviors>
          <w:behavior w:val="content"/>
        </w:behaviors>
        <w:guid w:val="{EB362F83-13C9-4CD0-96AE-6F7C2BF71673}"/>
      </w:docPartPr>
      <w:docPartBody>
        <w:p w:rsidR="000E3499" w:rsidRDefault="00FC700C">
          <w:pPr>
            <w:pStyle w:val="4C4B017E6085462084570485D599728C"/>
          </w:pPr>
          <w:r w:rsidRPr="00B93C89">
            <w:t>Mirjam Nilsson</w:t>
          </w:r>
        </w:p>
      </w:docPartBody>
    </w:docPart>
    <w:docPart>
      <w:docPartPr>
        <w:name w:val="E489067B94664AD7AFDC6498961FACE6"/>
        <w:category>
          <w:name w:val="General"/>
          <w:gallery w:val="placeholder"/>
        </w:category>
        <w:types>
          <w:type w:val="bbPlcHdr"/>
        </w:types>
        <w:behaviors>
          <w:behavior w:val="content"/>
        </w:behaviors>
        <w:guid w:val="{3EB8BC73-7EBD-47DB-B8A9-A6663DB52A61}"/>
      </w:docPartPr>
      <w:docPartBody>
        <w:p w:rsidR="000E3499" w:rsidRDefault="00FC700C">
          <w:pPr>
            <w:pStyle w:val="E489067B94664AD7AFDC6498961FACE6"/>
          </w:pPr>
          <w:r w:rsidRPr="00B93C89">
            <w:t>Mirjam Nilsson</w:t>
          </w:r>
        </w:p>
      </w:docPartBody>
    </w:docPart>
    <w:docPart>
      <w:docPartPr>
        <w:name w:val="F04CED5514CF4FAE8F814D275344B4EA"/>
        <w:category>
          <w:name w:val="General"/>
          <w:gallery w:val="placeholder"/>
        </w:category>
        <w:types>
          <w:type w:val="bbPlcHdr"/>
        </w:types>
        <w:behaviors>
          <w:behavior w:val="content"/>
        </w:behaviors>
        <w:guid w:val="{FA0BDFE5-7042-421D-A3F7-DEA258E1FA2E}"/>
      </w:docPartPr>
      <w:docPartBody>
        <w:p w:rsidR="000E3499" w:rsidRDefault="00FC700C">
          <w:pPr>
            <w:pStyle w:val="F04CED5514CF4FAE8F814D275344B4EA"/>
          </w:pPr>
          <w:r w:rsidRPr="00B93C89">
            <w:t>Mirjam Nilsson</w:t>
          </w:r>
        </w:p>
      </w:docPartBody>
    </w:docPart>
    <w:docPart>
      <w:docPartPr>
        <w:name w:val="CB5D13631CC44C2F97221A7A225B6396"/>
        <w:category>
          <w:name w:val="General"/>
          <w:gallery w:val="placeholder"/>
        </w:category>
        <w:types>
          <w:type w:val="bbPlcHdr"/>
        </w:types>
        <w:behaviors>
          <w:behavior w:val="content"/>
        </w:behaviors>
        <w:guid w:val="{13962E31-966A-486D-B217-524F0661D49E}"/>
      </w:docPartPr>
      <w:docPartBody>
        <w:p w:rsidR="000E3499" w:rsidRDefault="00FC700C">
          <w:pPr>
            <w:pStyle w:val="CB5D13631CC44C2F97221A7A225B6396"/>
          </w:pPr>
          <w:r w:rsidRPr="00F7629D">
            <w:t xml:space="preserve">Tuesday, Sep 20, </w:t>
          </w:r>
          <w:r>
            <w:t>Y</w:t>
          </w:r>
          <w:r w:rsidRPr="00F7629D">
            <w:t>YYY</w:t>
          </w:r>
        </w:p>
      </w:docPartBody>
    </w:docPart>
    <w:docPart>
      <w:docPartPr>
        <w:name w:val="74AF292C9B9441D694990EF2BF6C6C1A"/>
        <w:category>
          <w:name w:val="General"/>
          <w:gallery w:val="placeholder"/>
        </w:category>
        <w:types>
          <w:type w:val="bbPlcHdr"/>
        </w:types>
        <w:behaviors>
          <w:behavior w:val="content"/>
        </w:behaviors>
        <w:guid w:val="{959D9C83-1830-45BC-8D8B-6609680E4C7D}"/>
      </w:docPartPr>
      <w:docPartBody>
        <w:p w:rsidR="000E3499" w:rsidRDefault="00FC700C">
          <w:pPr>
            <w:pStyle w:val="74AF292C9B9441D694990EF2BF6C6C1A"/>
          </w:pPr>
          <w:r w:rsidRPr="00F7629D">
            <w:t>NEWS TODAY</w:t>
          </w:r>
        </w:p>
      </w:docPartBody>
    </w:docPart>
    <w:docPart>
      <w:docPartPr>
        <w:name w:val="8F5CAFF9848643538C95481088234376"/>
        <w:category>
          <w:name w:val="General"/>
          <w:gallery w:val="placeholder"/>
        </w:category>
        <w:types>
          <w:type w:val="bbPlcHdr"/>
        </w:types>
        <w:behaviors>
          <w:behavior w:val="content"/>
        </w:behaviors>
        <w:guid w:val="{3844D69B-5E25-468F-9E5A-B3872C0A9D0A}"/>
      </w:docPartPr>
      <w:docPartBody>
        <w:p w:rsidR="000E3499" w:rsidRDefault="00FC700C">
          <w:pPr>
            <w:pStyle w:val="8F5CAFF9848643538C95481088234376"/>
          </w:pPr>
          <w:r w:rsidRPr="00800A0F">
            <w:t>Issue #10</w:t>
          </w:r>
        </w:p>
      </w:docPartBody>
    </w:docPart>
    <w:docPart>
      <w:docPartPr>
        <w:name w:val="DBAF69AF9C6D44969DD951FA3DDC30B0"/>
        <w:category>
          <w:name w:val="General"/>
          <w:gallery w:val="placeholder"/>
        </w:category>
        <w:types>
          <w:type w:val="bbPlcHdr"/>
        </w:types>
        <w:behaviors>
          <w:behavior w:val="content"/>
        </w:behaviors>
        <w:guid w:val="{F707FA85-CA0E-4FF0-AFB2-F59E4C57E0C5}"/>
      </w:docPartPr>
      <w:docPartBody>
        <w:p w:rsidR="000E3499" w:rsidRPr="00C07E8F" w:rsidRDefault="00FC700C"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E3499" w:rsidRPr="00C07E8F" w:rsidRDefault="00FC700C"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rsidR="000E3499" w:rsidRDefault="00FC700C">
          <w:pPr>
            <w:pStyle w:val="DBAF69AF9C6D44969DD951FA3DDC30B0"/>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32AAABDE37C94932989854D72C3E3F32"/>
        <w:category>
          <w:name w:val="General"/>
          <w:gallery w:val="placeholder"/>
        </w:category>
        <w:types>
          <w:type w:val="bbPlcHdr"/>
        </w:types>
        <w:behaviors>
          <w:behavior w:val="content"/>
        </w:behaviors>
        <w:guid w:val="{8FD13D7D-3682-46E3-8E1F-1AEF8A43E8AA}"/>
      </w:docPartPr>
      <w:docPartBody>
        <w:p w:rsidR="000E3499" w:rsidRPr="00C07E8F" w:rsidRDefault="00FC700C"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0E3499" w:rsidRPr="00C07E8F" w:rsidRDefault="00FC700C" w:rsidP="00C07E8F">
          <w:r w:rsidRPr="00C07E8F">
            <w:t xml:space="preserve">To make your document look professionally produced, Word provides header, footer, cover page, and text box designs that complement each other. For example, you can add a matching cover page, header, and sidebar. </w:t>
          </w:r>
        </w:p>
        <w:p w:rsidR="000E3499" w:rsidRDefault="00FC700C">
          <w:pPr>
            <w:pStyle w:val="32AAABDE37C94932989854D72C3E3F32"/>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4A1B453E49AA4F709617717160B4F1BD"/>
        <w:category>
          <w:name w:val="General"/>
          <w:gallery w:val="placeholder"/>
        </w:category>
        <w:types>
          <w:type w:val="bbPlcHdr"/>
        </w:types>
        <w:behaviors>
          <w:behavior w:val="content"/>
        </w:behaviors>
        <w:guid w:val="{B573AEE7-3814-4570-AF53-71CEF76C998D}"/>
      </w:docPartPr>
      <w:docPartBody>
        <w:p w:rsidR="000E3499" w:rsidRDefault="00FC700C">
          <w:pPr>
            <w:pStyle w:val="4A1B453E49AA4F709617717160B4F1BD"/>
          </w:pPr>
          <w:r w:rsidRPr="00C07E8F">
            <w:t>Picture caption: Picture Caption: To make your document look professionally produced, Word provides header, footer, cover page, and text box designs that complement each other.</w:t>
          </w:r>
        </w:p>
      </w:docPartBody>
    </w:docPart>
    <w:docPart>
      <w:docPartPr>
        <w:name w:val="7E5FC4B65807461BA794A72168EEC583"/>
        <w:category>
          <w:name w:val="General"/>
          <w:gallery w:val="placeholder"/>
        </w:category>
        <w:types>
          <w:type w:val="bbPlcHdr"/>
        </w:types>
        <w:behaviors>
          <w:behavior w:val="content"/>
        </w:behaviors>
        <w:guid w:val="{612E756A-1715-4759-8053-6C607D0CCCAC}"/>
      </w:docPartPr>
      <w:docPartBody>
        <w:p w:rsidR="000E3499" w:rsidRDefault="00FC700C">
          <w:pPr>
            <w:pStyle w:val="7E5FC4B65807461BA794A72168EEC583"/>
          </w:pPr>
          <w:r w:rsidRPr="009D5E5F">
            <w:t>The scoop of the day</w:t>
          </w:r>
        </w:p>
      </w:docPartBody>
    </w:docPart>
    <w:docPart>
      <w:docPartPr>
        <w:name w:val="F76756F94ACA45118F0C1B499A4EA8DA"/>
        <w:category>
          <w:name w:val="General"/>
          <w:gallery w:val="placeholder"/>
        </w:category>
        <w:types>
          <w:type w:val="bbPlcHdr"/>
        </w:types>
        <w:behaviors>
          <w:behavior w:val="content"/>
        </w:behaviors>
        <w:guid w:val="{980AB680-9292-4DD9-B85F-73A14962D3B6}"/>
      </w:docPartPr>
      <w:docPartBody>
        <w:p w:rsidR="000E3499" w:rsidRDefault="00FC700C">
          <w:pPr>
            <w:pStyle w:val="F76756F94ACA45118F0C1B499A4EA8DA"/>
          </w:pPr>
          <w:r w:rsidRPr="009D5E5F">
            <w:t>The latest updates</w:t>
          </w:r>
        </w:p>
      </w:docPartBody>
    </w:docPart>
    <w:docPart>
      <w:docPartPr>
        <w:name w:val="F409C13B7E1B44088C7E6F70CFF2AF40"/>
        <w:category>
          <w:name w:val="General"/>
          <w:gallery w:val="placeholder"/>
        </w:category>
        <w:types>
          <w:type w:val="bbPlcHdr"/>
        </w:types>
        <w:behaviors>
          <w:behavior w:val="content"/>
        </w:behaviors>
        <w:guid w:val="{769609F2-AD78-4110-BE66-C68E5BFFC6D3}"/>
      </w:docPartPr>
      <w:docPartBody>
        <w:p w:rsidR="000E3499" w:rsidRPr="008C0AD6" w:rsidRDefault="00FC700C" w:rsidP="008C0AD6">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E3499" w:rsidRPr="008C0AD6" w:rsidRDefault="00FC700C" w:rsidP="008C0AD6">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rsidR="000E3499" w:rsidRDefault="00FC700C">
          <w:pPr>
            <w:pStyle w:val="F409C13B7E1B44088C7E6F70CFF2AF40"/>
          </w:pPr>
          <w:r w:rsidRPr="008C0AD6">
            <w:t xml:space="preserve">When you work on a table, click where you want to add a row or a column, and then click the plus sign.  </w:t>
          </w:r>
        </w:p>
      </w:docPartBody>
    </w:docPart>
    <w:docPart>
      <w:docPartPr>
        <w:name w:val="AA3821702E45494C913195A9BABE4A24"/>
        <w:category>
          <w:name w:val="General"/>
          <w:gallery w:val="placeholder"/>
        </w:category>
        <w:types>
          <w:type w:val="bbPlcHdr"/>
        </w:types>
        <w:behaviors>
          <w:behavior w:val="content"/>
        </w:behaviors>
        <w:guid w:val="{EDBCD026-C28D-49C8-9C36-EF2EFDEEC397}"/>
      </w:docPartPr>
      <w:docPartBody>
        <w:p w:rsidR="000E3499" w:rsidRDefault="00FC700C">
          <w:pPr>
            <w:pStyle w:val="AA3821702E45494C913195A9BABE4A24"/>
          </w:pPr>
          <w:r w:rsidRPr="00F7629D">
            <w:t xml:space="preserve">Tuesday, Sep 20, </w:t>
          </w:r>
          <w:r>
            <w:t>Y</w:t>
          </w:r>
          <w:r w:rsidRPr="00F7629D">
            <w:t>YYY</w:t>
          </w:r>
        </w:p>
      </w:docPartBody>
    </w:docPart>
    <w:docPart>
      <w:docPartPr>
        <w:name w:val="0AF2B56BA8894C278F23530F18766C86"/>
        <w:category>
          <w:name w:val="General"/>
          <w:gallery w:val="placeholder"/>
        </w:category>
        <w:types>
          <w:type w:val="bbPlcHdr"/>
        </w:types>
        <w:behaviors>
          <w:behavior w:val="content"/>
        </w:behaviors>
        <w:guid w:val="{E0D94C1F-57AE-477C-B99A-52C7FB9DFF80}"/>
      </w:docPartPr>
      <w:docPartBody>
        <w:p w:rsidR="000E3499" w:rsidRDefault="00FC700C">
          <w:pPr>
            <w:pStyle w:val="0AF2B56BA8894C278F23530F18766C86"/>
          </w:pPr>
          <w:r w:rsidRPr="00F7629D">
            <w:t>NEWS TODAY</w:t>
          </w:r>
        </w:p>
      </w:docPartBody>
    </w:docPart>
    <w:docPart>
      <w:docPartPr>
        <w:name w:val="B0267F1E19DF49F9B14BB35BB9BB9D7D"/>
        <w:category>
          <w:name w:val="General"/>
          <w:gallery w:val="placeholder"/>
        </w:category>
        <w:types>
          <w:type w:val="bbPlcHdr"/>
        </w:types>
        <w:behaviors>
          <w:behavior w:val="content"/>
        </w:behaviors>
        <w:guid w:val="{ECF20E87-3D90-44CF-8652-44F4C92ECF1E}"/>
      </w:docPartPr>
      <w:docPartBody>
        <w:p w:rsidR="000E3499" w:rsidRDefault="00FC700C">
          <w:pPr>
            <w:pStyle w:val="B0267F1E19DF49F9B14BB35BB9BB9D7D"/>
          </w:pPr>
          <w:r w:rsidRPr="00800A0F">
            <w:t>Issue #10</w:t>
          </w:r>
        </w:p>
      </w:docPartBody>
    </w:docPart>
    <w:docPart>
      <w:docPartPr>
        <w:name w:val="80E9863DAC124E1A91704E3594FE333B"/>
        <w:category>
          <w:name w:val="General"/>
          <w:gallery w:val="placeholder"/>
        </w:category>
        <w:types>
          <w:type w:val="bbPlcHdr"/>
        </w:types>
        <w:behaviors>
          <w:behavior w:val="content"/>
        </w:behaviors>
        <w:guid w:val="{D03E4380-CEA1-490C-AF0B-29CA7B38F1E3}"/>
      </w:docPartPr>
      <w:docPartBody>
        <w:p w:rsidR="000E3499" w:rsidRPr="001D517B" w:rsidRDefault="00FC700C" w:rsidP="001D517B">
          <w:r w:rsidRPr="001D517B">
            <w:t xml:space="preserve">To change the way a picture fits in your document, click it and a button for layout options appears next to it. </w:t>
          </w:r>
        </w:p>
        <w:p w:rsidR="000E3499" w:rsidRPr="001D517B" w:rsidRDefault="00FC700C"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0E3499" w:rsidRPr="001D517B" w:rsidRDefault="00FC700C" w:rsidP="001D517B">
          <w:r w:rsidRPr="001D517B">
            <w:t xml:space="preserve">Save time in Word with new buttons that show up where you need them. To change the way a picture fits in your document, click it and a button for layout options appears next to it. </w:t>
          </w:r>
        </w:p>
        <w:p w:rsidR="000E3499" w:rsidRPr="001D517B" w:rsidRDefault="00FC700C"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rsidR="000E3499" w:rsidRDefault="00FC700C">
          <w:pPr>
            <w:pStyle w:val="80E9863DAC124E1A91704E3594FE333B"/>
          </w:pPr>
          <w:r w:rsidRPr="001D517B">
            <w:t>To change the way a picture fits in your document, click it and a button for layout options appears next to it.</w:t>
          </w:r>
        </w:p>
      </w:docPartBody>
    </w:docPart>
    <w:docPart>
      <w:docPartPr>
        <w:name w:val="E1B4984EE9664C6F8CF405161FA58D38"/>
        <w:category>
          <w:name w:val="General"/>
          <w:gallery w:val="placeholder"/>
        </w:category>
        <w:types>
          <w:type w:val="bbPlcHdr"/>
        </w:types>
        <w:behaviors>
          <w:behavior w:val="content"/>
        </w:behaviors>
        <w:guid w:val="{EDDE1C64-7254-42BC-ABA6-B322E9471B69}"/>
      </w:docPartPr>
      <w:docPartBody>
        <w:p w:rsidR="000E3499" w:rsidRDefault="00FC700C">
          <w:pPr>
            <w:pStyle w:val="E1B4984EE9664C6F8CF405161FA58D38"/>
          </w:pPr>
          <w:r w:rsidRPr="001D517B">
            <w:rPr>
              <w:rStyle w:val="PlaceholderText"/>
            </w:rPr>
            <w:t>Picture Caption: To make your document look professionally produced, Word provides header, footer, cover page, and text box designs that complement each other.</w:t>
          </w:r>
        </w:p>
      </w:docPartBody>
    </w:docPart>
    <w:docPart>
      <w:docPartPr>
        <w:name w:val="525184612FCD4C9EB10CD1FAC6D8E828"/>
        <w:category>
          <w:name w:val="General"/>
          <w:gallery w:val="placeholder"/>
        </w:category>
        <w:types>
          <w:type w:val="bbPlcHdr"/>
        </w:types>
        <w:behaviors>
          <w:behavior w:val="content"/>
        </w:behaviors>
        <w:guid w:val="{FED41904-5475-4A11-9550-ADE8B9C39E43}"/>
      </w:docPartPr>
      <w:docPartBody>
        <w:p w:rsidR="000E3499" w:rsidRPr="001D517B" w:rsidRDefault="00FC700C" w:rsidP="001D517B">
          <w:r w:rsidRPr="001D517B">
            <w:t xml:space="preserve">To make your document look professionally produced, Word provides header, footer, cover page, and text box designs that complement each other. For example, you can add a matching cover page, header, and sidebar. </w:t>
          </w:r>
        </w:p>
        <w:p w:rsidR="000E3499" w:rsidRDefault="00FC700C">
          <w:pPr>
            <w:pStyle w:val="525184612FCD4C9EB10CD1FAC6D8E828"/>
          </w:pPr>
          <w:r w:rsidRPr="001D517B">
            <w:t>Click Insert and then choose the elements you want from the different galleries. Save time in Word with new buttons that show up where you need them.</w:t>
          </w:r>
        </w:p>
      </w:docPartBody>
    </w:docPart>
    <w:docPart>
      <w:docPartPr>
        <w:name w:val="8C1DD56583D14D49BED8C50438826449"/>
        <w:category>
          <w:name w:val="General"/>
          <w:gallery w:val="placeholder"/>
        </w:category>
        <w:types>
          <w:type w:val="bbPlcHdr"/>
        </w:types>
        <w:behaviors>
          <w:behavior w:val="content"/>
        </w:behaviors>
        <w:guid w:val="{F15BF514-61D9-44A8-8CCC-2943ECD89FCB}"/>
      </w:docPartPr>
      <w:docPartBody>
        <w:p w:rsidR="000E3499" w:rsidRDefault="00FC700C">
          <w:pPr>
            <w:pStyle w:val="8C1DD56583D14D49BED8C50438826449"/>
          </w:pPr>
          <w:r w:rsidRPr="00E034A1">
            <w:rPr>
              <w:rStyle w:val="PlaceholderText"/>
            </w:rPr>
            <w:t>Picture Caption: To make your document look professionally produced, Word provides header, footer, cover page, and text box designs that complement each other.</w:t>
          </w:r>
        </w:p>
      </w:docPartBody>
    </w:docPart>
    <w:docPart>
      <w:docPartPr>
        <w:name w:val="2D055691C21A41E6BC7F4A0D48FC004D"/>
        <w:category>
          <w:name w:val="General"/>
          <w:gallery w:val="placeholder"/>
        </w:category>
        <w:types>
          <w:type w:val="bbPlcHdr"/>
        </w:types>
        <w:behaviors>
          <w:behavior w:val="content"/>
        </w:behaviors>
        <w:guid w:val="{5FA67551-84CC-4ED9-AE7D-A243D113BF4B}"/>
      </w:docPartPr>
      <w:docPartBody>
        <w:p w:rsidR="00FC700C" w:rsidRDefault="00844793" w:rsidP="00844793">
          <w:pPr>
            <w:pStyle w:val="2D055691C21A41E6BC7F4A0D48FC004D"/>
          </w:pPr>
          <w:r w:rsidRPr="008C0AD6">
            <w:t>Picture Caption: To make your document look professionally produced, Word provides header, footer, cover page, and text box designs that complement each other.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askerville Old Face">
    <w:panose1 w:val="02020602080505020303"/>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Pro">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031F"/>
    <w:rsid w:val="00093E8C"/>
    <w:rsid w:val="000C0B3C"/>
    <w:rsid w:val="000E3499"/>
    <w:rsid w:val="00844793"/>
    <w:rsid w:val="00A5031F"/>
    <w:rsid w:val="00C77BB4"/>
    <w:rsid w:val="00CD2D9C"/>
    <w:rsid w:val="00DF7B18"/>
    <w:rsid w:val="00F30575"/>
    <w:rsid w:val="00FC700C"/>
    <w:rsid w:val="00FE12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09749085D634041982545364EABE8C1">
    <w:name w:val="509749085D634041982545364EABE8C1"/>
  </w:style>
  <w:style w:type="paragraph" w:customStyle="1" w:styleId="E2C76D9B33EE45FAA7EAFC465CFF6770">
    <w:name w:val="E2C76D9B33EE45FAA7EAFC465CFF6770"/>
  </w:style>
  <w:style w:type="paragraph" w:customStyle="1" w:styleId="14D3CFE075CA4896A4D7A0EF047AC5BE">
    <w:name w:val="14D3CFE075CA4896A4D7A0EF047AC5BE"/>
  </w:style>
  <w:style w:type="paragraph" w:customStyle="1" w:styleId="DBC7706153184FBEAD49DFBE215322F6">
    <w:name w:val="DBC7706153184FBEAD49DFBE215322F6"/>
  </w:style>
  <w:style w:type="paragraph" w:customStyle="1" w:styleId="74096E001526422C87C21FF406C64806">
    <w:name w:val="74096E001526422C87C21FF406C64806"/>
  </w:style>
  <w:style w:type="paragraph" w:customStyle="1" w:styleId="D391CEB4A8E448F681324CC73D982CE2">
    <w:name w:val="D391CEB4A8E448F681324CC73D982CE2"/>
  </w:style>
  <w:style w:type="paragraph" w:customStyle="1" w:styleId="8491CE9ECA6C423DBD79F1E70BF6C985">
    <w:name w:val="8491CE9ECA6C423DBD79F1E70BF6C985"/>
  </w:style>
  <w:style w:type="paragraph" w:customStyle="1" w:styleId="1313558A280F466483B21141C5DCFC97">
    <w:name w:val="1313558A280F466483B21141C5DCFC97"/>
  </w:style>
  <w:style w:type="paragraph" w:customStyle="1" w:styleId="0975987D24BC48C19FC1B6AC224352E5">
    <w:name w:val="0975987D24BC48C19FC1B6AC224352E5"/>
  </w:style>
  <w:style w:type="paragraph" w:customStyle="1" w:styleId="97C1434F968446F59529070BCA1C419F">
    <w:name w:val="97C1434F968446F59529070BCA1C419F"/>
  </w:style>
  <w:style w:type="paragraph" w:customStyle="1" w:styleId="2D67540554C54067BAEA9E70ADE12A12">
    <w:name w:val="2D67540554C54067BAEA9E70ADE12A12"/>
  </w:style>
  <w:style w:type="paragraph" w:customStyle="1" w:styleId="5ACD3AFA054F4794961A272EC9261D8A">
    <w:name w:val="5ACD3AFA054F4794961A272EC9261D8A"/>
  </w:style>
  <w:style w:type="paragraph" w:customStyle="1" w:styleId="7C732F34EB8549B388AD52FF73BB8D0E">
    <w:name w:val="7C732F34EB8549B388AD52FF73BB8D0E"/>
  </w:style>
  <w:style w:type="paragraph" w:customStyle="1" w:styleId="9DE57E9F6B5C4968B5D01A9F9802EC9F">
    <w:name w:val="9DE57E9F6B5C4968B5D01A9F9802EC9F"/>
  </w:style>
  <w:style w:type="paragraph" w:customStyle="1" w:styleId="1A06B09465FC4D7B898E9B197F559EA8">
    <w:name w:val="1A06B09465FC4D7B898E9B197F559EA8"/>
  </w:style>
  <w:style w:type="paragraph" w:customStyle="1" w:styleId="F4C4D3EC752C48809EB2C71A197B69F7">
    <w:name w:val="F4C4D3EC752C48809EB2C71A197B69F7"/>
  </w:style>
  <w:style w:type="paragraph" w:customStyle="1" w:styleId="13BBF79101ED438DAABBBECBFD784075">
    <w:name w:val="13BBF79101ED438DAABBBECBFD784075"/>
  </w:style>
  <w:style w:type="paragraph" w:customStyle="1" w:styleId="E4EA833F4774448BAFA39FFF744F1FB0">
    <w:name w:val="E4EA833F4774448BAFA39FFF744F1FB0"/>
  </w:style>
  <w:style w:type="paragraph" w:customStyle="1" w:styleId="4AD62C91560841AFB6C6E2808761531B">
    <w:name w:val="4AD62C91560841AFB6C6E2808761531B"/>
  </w:style>
  <w:style w:type="paragraph" w:customStyle="1" w:styleId="31AD92C8F5E44ED9AD8C2E462B16A9E6">
    <w:name w:val="31AD92C8F5E44ED9AD8C2E462B16A9E6"/>
  </w:style>
  <w:style w:type="paragraph" w:customStyle="1" w:styleId="4033ADD4CCB14B0699BCCB39B2CC8EAE">
    <w:name w:val="4033ADD4CCB14B0699BCCB39B2CC8EAE"/>
  </w:style>
  <w:style w:type="paragraph" w:customStyle="1" w:styleId="4C4B017E6085462084570485D599728C">
    <w:name w:val="4C4B017E6085462084570485D599728C"/>
  </w:style>
  <w:style w:type="paragraph" w:customStyle="1" w:styleId="E489067B94664AD7AFDC6498961FACE6">
    <w:name w:val="E489067B94664AD7AFDC6498961FACE6"/>
  </w:style>
  <w:style w:type="paragraph" w:customStyle="1" w:styleId="F04CED5514CF4FAE8F814D275344B4EA">
    <w:name w:val="F04CED5514CF4FAE8F814D275344B4EA"/>
  </w:style>
  <w:style w:type="paragraph" w:customStyle="1" w:styleId="C53F386C0F254E179EFC905690C353D5">
    <w:name w:val="C53F386C0F254E179EFC905690C353D5"/>
  </w:style>
  <w:style w:type="paragraph" w:customStyle="1" w:styleId="4136C02457554E769AA2E84C5581A550">
    <w:name w:val="4136C02457554E769AA2E84C5581A550"/>
  </w:style>
  <w:style w:type="paragraph" w:customStyle="1" w:styleId="73723F6C5B5844CBB0CCE366B7222645">
    <w:name w:val="73723F6C5B5844CBB0CCE366B7222645"/>
  </w:style>
  <w:style w:type="paragraph" w:customStyle="1" w:styleId="354A4AED5D7B4CDD97BDA2BBB95D64A6">
    <w:name w:val="354A4AED5D7B4CDD97BDA2BBB95D64A6"/>
  </w:style>
  <w:style w:type="paragraph" w:customStyle="1" w:styleId="284FD1F59AB245969714842D9B48B30D">
    <w:name w:val="284FD1F59AB245969714842D9B48B30D"/>
  </w:style>
  <w:style w:type="paragraph" w:customStyle="1" w:styleId="CED4A300AF3347A3B33C66B090B8051F">
    <w:name w:val="CED4A300AF3347A3B33C66B090B8051F"/>
  </w:style>
  <w:style w:type="paragraph" w:customStyle="1" w:styleId="CB5D13631CC44C2F97221A7A225B6396">
    <w:name w:val="CB5D13631CC44C2F97221A7A225B6396"/>
  </w:style>
  <w:style w:type="paragraph" w:customStyle="1" w:styleId="74AF292C9B9441D694990EF2BF6C6C1A">
    <w:name w:val="74AF292C9B9441D694990EF2BF6C6C1A"/>
  </w:style>
  <w:style w:type="paragraph" w:customStyle="1" w:styleId="8F5CAFF9848643538C95481088234376">
    <w:name w:val="8F5CAFF9848643538C95481088234376"/>
  </w:style>
  <w:style w:type="paragraph" w:customStyle="1" w:styleId="28D3AAC8B64A46C5803300E521A0C394">
    <w:name w:val="28D3AAC8B64A46C5803300E521A0C394"/>
  </w:style>
  <w:style w:type="paragraph" w:customStyle="1" w:styleId="806F0BC3872B4BA9854050EE57D6A530">
    <w:name w:val="806F0BC3872B4BA9854050EE57D6A530"/>
  </w:style>
  <w:style w:type="paragraph" w:customStyle="1" w:styleId="B4D584FD12044FA5A015EC7CDD4E009A">
    <w:name w:val="B4D584FD12044FA5A015EC7CDD4E009A"/>
  </w:style>
  <w:style w:type="paragraph" w:customStyle="1" w:styleId="DBAF69AF9C6D44969DD951FA3DDC30B0">
    <w:name w:val="DBAF69AF9C6D44969DD951FA3DDC30B0"/>
  </w:style>
  <w:style w:type="paragraph" w:customStyle="1" w:styleId="32AAABDE37C94932989854D72C3E3F32">
    <w:name w:val="32AAABDE37C94932989854D72C3E3F32"/>
  </w:style>
  <w:style w:type="paragraph" w:customStyle="1" w:styleId="69332F26B2374FD7AE6E650E5A3F0D1C">
    <w:name w:val="69332F26B2374FD7AE6E650E5A3F0D1C"/>
  </w:style>
  <w:style w:type="paragraph" w:customStyle="1" w:styleId="4A1B453E49AA4F709617717160B4F1BD">
    <w:name w:val="4A1B453E49AA4F709617717160B4F1BD"/>
  </w:style>
  <w:style w:type="paragraph" w:customStyle="1" w:styleId="A1D891407CA745E196AC7AA2056B68C1">
    <w:name w:val="A1D891407CA745E196AC7AA2056B68C1"/>
  </w:style>
  <w:style w:type="paragraph" w:customStyle="1" w:styleId="7E5FC4B65807461BA794A72168EEC583">
    <w:name w:val="7E5FC4B65807461BA794A72168EEC583"/>
  </w:style>
  <w:style w:type="paragraph" w:customStyle="1" w:styleId="F76756F94ACA45118F0C1B499A4EA8DA">
    <w:name w:val="F76756F94ACA45118F0C1B499A4EA8DA"/>
  </w:style>
  <w:style w:type="paragraph" w:customStyle="1" w:styleId="F409C13B7E1B44088C7E6F70CFF2AF40">
    <w:name w:val="F409C13B7E1B44088C7E6F70CFF2AF40"/>
  </w:style>
  <w:style w:type="paragraph" w:customStyle="1" w:styleId="3CB470804E7B485D8F026A801270E979">
    <w:name w:val="3CB470804E7B485D8F026A801270E979"/>
  </w:style>
  <w:style w:type="paragraph" w:customStyle="1" w:styleId="E6C22066C7444574BBDEF504A7A9763B">
    <w:name w:val="E6C22066C7444574BBDEF504A7A9763B"/>
  </w:style>
  <w:style w:type="paragraph" w:customStyle="1" w:styleId="B8F9CFB1E7BD41C1A1F93BF3D9D3CE3F">
    <w:name w:val="B8F9CFB1E7BD41C1A1F93BF3D9D3CE3F"/>
  </w:style>
  <w:style w:type="paragraph" w:customStyle="1" w:styleId="BEE1C4E63F1F47ED817EC38475AF8A5C">
    <w:name w:val="BEE1C4E63F1F47ED817EC38475AF8A5C"/>
  </w:style>
  <w:style w:type="paragraph" w:customStyle="1" w:styleId="04C0A51DD62A441F8B47AA9221C281A4">
    <w:name w:val="04C0A51DD62A441F8B47AA9221C281A4"/>
  </w:style>
  <w:style w:type="paragraph" w:customStyle="1" w:styleId="2C58C8BE713A468E9EA12441A60D774C">
    <w:name w:val="2C58C8BE713A468E9EA12441A60D774C"/>
  </w:style>
  <w:style w:type="paragraph" w:customStyle="1" w:styleId="A0BD7D617CD94E9C8A73406E8A742BA7">
    <w:name w:val="A0BD7D617CD94E9C8A73406E8A742BA7"/>
  </w:style>
  <w:style w:type="paragraph" w:customStyle="1" w:styleId="AA3821702E45494C913195A9BABE4A24">
    <w:name w:val="AA3821702E45494C913195A9BABE4A24"/>
  </w:style>
  <w:style w:type="paragraph" w:customStyle="1" w:styleId="0AF2B56BA8894C278F23530F18766C86">
    <w:name w:val="0AF2B56BA8894C278F23530F18766C86"/>
  </w:style>
  <w:style w:type="paragraph" w:customStyle="1" w:styleId="B0267F1E19DF49F9B14BB35BB9BB9D7D">
    <w:name w:val="B0267F1E19DF49F9B14BB35BB9BB9D7D"/>
  </w:style>
  <w:style w:type="paragraph" w:customStyle="1" w:styleId="BEFA7FE70190485CB3B4A3B8A655B5AD">
    <w:name w:val="BEFA7FE70190485CB3B4A3B8A655B5AD"/>
  </w:style>
  <w:style w:type="paragraph" w:customStyle="1" w:styleId="74A5E2D90C884E6A9440028A5A3AD3DB">
    <w:name w:val="74A5E2D90C884E6A9440028A5A3AD3DB"/>
  </w:style>
  <w:style w:type="paragraph" w:customStyle="1" w:styleId="FAFA7DD90E2A4C7A8B5C4ED666924535">
    <w:name w:val="FAFA7DD90E2A4C7A8B5C4ED666924535"/>
  </w:style>
  <w:style w:type="paragraph" w:customStyle="1" w:styleId="80E9863DAC124E1A91704E3594FE333B">
    <w:name w:val="80E9863DAC124E1A91704E3594FE333B"/>
  </w:style>
  <w:style w:type="paragraph" w:customStyle="1" w:styleId="F73CFD9187434633A202029DE0CDA663">
    <w:name w:val="F73CFD9187434633A202029DE0CDA663"/>
  </w:style>
  <w:style w:type="paragraph" w:customStyle="1" w:styleId="CA524A4293184540BAAB5A71D0A264D2">
    <w:name w:val="CA524A4293184540BAAB5A71D0A264D2"/>
  </w:style>
  <w:style w:type="paragraph" w:customStyle="1" w:styleId="77857B97CD4A47A2A4E87BAC3C8D1B83">
    <w:name w:val="77857B97CD4A47A2A4E87BAC3C8D1B83"/>
  </w:style>
  <w:style w:type="paragraph" w:customStyle="1" w:styleId="AFA094BB83D6462F96ED7965DB7EC2D3">
    <w:name w:val="AFA094BB83D6462F96ED7965DB7EC2D3"/>
  </w:style>
  <w:style w:type="character" w:styleId="PlaceholderText">
    <w:name w:val="Placeholder Text"/>
    <w:basedOn w:val="DefaultParagraphFont"/>
    <w:uiPriority w:val="99"/>
    <w:semiHidden/>
    <w:rPr>
      <w:color w:val="808080"/>
    </w:rPr>
  </w:style>
  <w:style w:type="paragraph" w:customStyle="1" w:styleId="E1B4984EE9664C6F8CF405161FA58D38">
    <w:name w:val="E1B4984EE9664C6F8CF405161FA58D38"/>
  </w:style>
  <w:style w:type="paragraph" w:customStyle="1" w:styleId="525184612FCD4C9EB10CD1FAC6D8E828">
    <w:name w:val="525184612FCD4C9EB10CD1FAC6D8E828"/>
  </w:style>
  <w:style w:type="paragraph" w:customStyle="1" w:styleId="8C1DD56583D14D49BED8C50438826449">
    <w:name w:val="8C1DD56583D14D49BED8C50438826449"/>
  </w:style>
  <w:style w:type="paragraph" w:customStyle="1" w:styleId="7290B539469F44F08934B4F66D7719B4">
    <w:name w:val="7290B539469F44F08934B4F66D7719B4"/>
  </w:style>
  <w:style w:type="paragraph" w:customStyle="1" w:styleId="8B4979DC99F443CC84716FDD2C360D1F">
    <w:name w:val="8B4979DC99F443CC84716FDD2C360D1F"/>
  </w:style>
  <w:style w:type="paragraph" w:customStyle="1" w:styleId="8022535279D5437EBE00FE086922A7ED">
    <w:name w:val="8022535279D5437EBE00FE086922A7ED"/>
  </w:style>
  <w:style w:type="paragraph" w:customStyle="1" w:styleId="D8420D07BEC84CDFB9D3D784F38DF2CD">
    <w:name w:val="D8420D07BEC84CDFB9D3D784F38DF2CD"/>
  </w:style>
  <w:style w:type="paragraph" w:customStyle="1" w:styleId="6240560911FB47DF82EC37A38A1B8BFC">
    <w:name w:val="6240560911FB47DF82EC37A38A1B8BFC"/>
  </w:style>
  <w:style w:type="paragraph" w:customStyle="1" w:styleId="EBEFB5DAB1014F80A082281B3DDDEE98">
    <w:name w:val="EBEFB5DAB1014F80A082281B3DDDEE98"/>
  </w:style>
  <w:style w:type="paragraph" w:customStyle="1" w:styleId="93529EF499E34154BCD0E2F4CB233EC0">
    <w:name w:val="93529EF499E34154BCD0E2F4CB233EC0"/>
  </w:style>
  <w:style w:type="paragraph" w:customStyle="1" w:styleId="23002787EB59409B9A366ADEFA945B38">
    <w:name w:val="23002787EB59409B9A366ADEFA945B38"/>
  </w:style>
  <w:style w:type="paragraph" w:customStyle="1" w:styleId="79A65B585FC4482093BC9EFE473587BD">
    <w:name w:val="79A65B585FC4482093BC9EFE473587BD"/>
  </w:style>
  <w:style w:type="paragraph" w:customStyle="1" w:styleId="59241D081163402F9F87D1EA5CAE73BD">
    <w:name w:val="59241D081163402F9F87D1EA5CAE73BD"/>
  </w:style>
  <w:style w:type="paragraph" w:customStyle="1" w:styleId="182154F4AF994924986AAF70E4788D09">
    <w:name w:val="182154F4AF994924986AAF70E4788D09"/>
  </w:style>
  <w:style w:type="paragraph" w:customStyle="1" w:styleId="DF70CBCEA0CE45BE98D9C9E5A1FE6F08">
    <w:name w:val="DF70CBCEA0CE45BE98D9C9E5A1FE6F08"/>
  </w:style>
  <w:style w:type="paragraph" w:customStyle="1" w:styleId="6E5605EB591C467E87E1AE75F7331754">
    <w:name w:val="6E5605EB591C467E87E1AE75F7331754"/>
  </w:style>
  <w:style w:type="paragraph" w:customStyle="1" w:styleId="A3DE977894BF418483E0D1D2429B726E">
    <w:name w:val="A3DE977894BF418483E0D1D2429B726E"/>
  </w:style>
  <w:style w:type="paragraph" w:customStyle="1" w:styleId="71AD3AB0238C4A67B5504E40AF166871">
    <w:name w:val="71AD3AB0238C4A67B5504E40AF166871"/>
  </w:style>
  <w:style w:type="paragraph" w:customStyle="1" w:styleId="53B855DE5B5A448ABB67CEA849F77994">
    <w:name w:val="53B855DE5B5A448ABB67CEA849F77994"/>
  </w:style>
  <w:style w:type="paragraph" w:customStyle="1" w:styleId="2E6580732D9649C4BEE8A29AC5764655">
    <w:name w:val="2E6580732D9649C4BEE8A29AC5764655"/>
  </w:style>
  <w:style w:type="paragraph" w:customStyle="1" w:styleId="475D11BC0C6C43DFB8BC4CD3F323C8CE">
    <w:name w:val="475D11BC0C6C43DFB8BC4CD3F323C8CE"/>
  </w:style>
  <w:style w:type="paragraph" w:customStyle="1" w:styleId="FD581672832D4BEA98DFA93A9C8E4935">
    <w:name w:val="FD581672832D4BEA98DFA93A9C8E4935"/>
  </w:style>
  <w:style w:type="paragraph" w:customStyle="1" w:styleId="0A8B873FDCB44190A791093EC43834B5">
    <w:name w:val="0A8B873FDCB44190A791093EC43834B5"/>
    <w:rsid w:val="00844793"/>
  </w:style>
  <w:style w:type="paragraph" w:customStyle="1" w:styleId="2D055691C21A41E6BC7F4A0D48FC004D">
    <w:name w:val="2D055691C21A41E6BC7F4A0D48FC004D"/>
    <w:rsid w:val="008447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DDF2BA-3462-4B9E-90B6-6F118D30D8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193F16-9CE7-48F0-AB17-16CAD39BA1F4}">
  <ds:schemaRefs>
    <ds:schemaRef ds:uri="http://schemas.openxmlformats.org/officeDocument/2006/bibliography"/>
  </ds:schemaRefs>
</ds:datastoreItem>
</file>

<file path=customXml/itemProps3.xml><?xml version="1.0" encoding="utf-8"?>
<ds:datastoreItem xmlns:ds="http://schemas.openxmlformats.org/officeDocument/2006/customXml" ds:itemID="{51562CDE-335E-42C9-8984-AE507E7A528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DB4B4AFC-BB30-4E50-9F71-6DCE0E5C2A05}">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Traditional newspaper</Template>
  <TotalTime>0</TotalTime>
  <Pages>3</Pages>
  <Words>1313</Words>
  <Characters>7488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2025-02-17T20:45:00Z</dcterms:created>
  <dcterms:modified xsi:type="dcterms:W3CDTF">2025-02-24T16:42:00Z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